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A1B" w:rsidRDefault="00813A1B" w:rsidP="0049272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49272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492723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4" o:spid="_x0000_s1026" style="position:absolute;z-index:25164595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mnUHQ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BKRmnUHQIAADYEAAAOAAAAAAAAAAAAAAAAAC4CAABkcnMvZTJvRG9jLnhtbFBLAQIt&#10;ABQABgAIAAAAIQAQAp9T3QAAAAgBAAAPAAAAAAAAAAAAAAAAAHcEAABkcnMvZG93bnJldi54bWxQ&#10;SwUGAAAAAAQABADzAAAAgQUAAAAA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492723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3" o:spid="_x0000_s1027" style="position:absolute;left:0;text-align:left;z-index:251646976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6BW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8zG8+VkPsOIDr6E5EOiNtZ94tChYBRYChVkIzk5vVgX&#10;iJB8CAnHCrZCyth6qVBf4OVsPIsJFqRgwRnCrGkOpTToRMLwxC9W5T2PYQaOikWwlhO2udmOCHm1&#10;/eVSBTxfiqdzs67T8WOZLjeLzWI6mo7nm9E0rarRx205Hc232YdZNanKssp+BmrZNG8FY1wFdsOk&#10;ZtO/m4Tbm7nO2H1W7zIkb9GjXp7s8I+kYy9D+66DcAB22Zmhx344Y/DtIYXpf9x7+/G5r38B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GS7oFYdAgAANgQAAA4AAAAAAAAAAAAAAAAALgIAAGRycy9lMm9Eb2MueG1sUEsBAi0A&#10;FAAGAAgAAAAhALbeq/PcAAAABwEAAA8AAAAAAAAAAAAAAAAAdwQAAGRycy9kb3ducmV2LnhtbFBL&#10;BQYAAAAABAAEAPMAAACABQAAAAA=&#10;"/>
        </w:pict>
      </w:r>
      <w:r>
        <w:rPr>
          <w:b/>
          <w:sz w:val="26"/>
          <w:szCs w:val="26"/>
        </w:rPr>
        <w:tab/>
      </w:r>
    </w:p>
    <w:p w:rsidR="00813A1B" w:rsidRDefault="00813A1B" w:rsidP="00492723">
      <w:pPr>
        <w:numPr>
          <w:ilvl w:val="0"/>
          <w:numId w:val="3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492723">
      <w:pPr>
        <w:numPr>
          <w:ilvl w:val="0"/>
          <w:numId w:val="4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492723">
      <w:pPr>
        <w:spacing w:before="60" w:after="60"/>
        <w:jc w:val="both"/>
        <w:rPr>
          <w:sz w:val="28"/>
          <w:szCs w:val="28"/>
        </w:rPr>
      </w:pPr>
    </w:p>
    <w:p w:rsidR="00813A1B" w:rsidRDefault="00813A1B" w:rsidP="00492723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492723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492723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CỔ PHẦN DÂY CÁP ĐIỆN DAPHACO</w:t>
      </w:r>
    </w:p>
    <w:p w:rsidR="00813A1B" w:rsidRDefault="00813A1B" w:rsidP="00492723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15/15 Phan Văn Hớn, KP5, P. Tân Thới Nhất quận, 12, Tp.HCM </w:t>
      </w:r>
    </w:p>
    <w:p w:rsidR="00813A1B" w:rsidRDefault="00813A1B" w:rsidP="00492723">
      <w:pPr>
        <w:spacing w:before="60" w:after="60" w:line="276" w:lineRule="auto"/>
        <w:ind w:left="2160" w:firstLine="2160"/>
        <w:jc w:val="both"/>
        <w:rPr>
          <w:sz w:val="28"/>
          <w:szCs w:val="28"/>
        </w:rPr>
      </w:pPr>
      <w:r>
        <w:rPr>
          <w:sz w:val="28"/>
          <w:szCs w:val="28"/>
        </w:rPr>
        <w:t>(Nhà Máy lô LE8 Đường số 3, KCN Xuyên á, Đức Hòa , Long An)</w:t>
      </w:r>
    </w:p>
    <w:p w:rsidR="00813A1B" w:rsidRDefault="00813A1B" w:rsidP="00492723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0983782564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4"/>
        <w:gridCol w:w="3043"/>
        <w:gridCol w:w="1720"/>
        <w:gridCol w:w="4685"/>
        <w:gridCol w:w="1633"/>
        <w:gridCol w:w="1616"/>
        <w:gridCol w:w="1630"/>
      </w:tblGrid>
      <w:tr w:rsidR="00813A1B" w:rsidTr="00810987">
        <w:trPr>
          <w:trHeight w:val="687"/>
          <w:tblHeader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1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7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4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7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BF5AF2">
        <w:trPr>
          <w:trHeight w:val="404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1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Chí Công</w:t>
            </w:r>
          </w:p>
        </w:tc>
        <w:tc>
          <w:tcPr>
            <w:tcW w:w="577" w:type="pct"/>
          </w:tcPr>
          <w:p w:rsidR="00813A1B" w:rsidRPr="00751C81" w:rsidRDefault="00813A1B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24,Đs 59,Điện Biên Phủ,Ninh Sơn,Tây Ninh</w:t>
            </w:r>
          </w:p>
        </w:tc>
        <w:tc>
          <w:tcPr>
            <w:tcW w:w="54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01644636634</w:t>
            </w:r>
          </w:p>
        </w:tc>
        <w:tc>
          <w:tcPr>
            <w:tcW w:w="54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4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Nhóm trưởng</w:t>
            </w:r>
          </w:p>
        </w:tc>
      </w:tr>
      <w:tr w:rsidR="00813A1B" w:rsidTr="00BF5AF2">
        <w:trPr>
          <w:trHeight w:val="35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1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Minh Trọng</w:t>
            </w:r>
          </w:p>
        </w:tc>
        <w:tc>
          <w:tcPr>
            <w:tcW w:w="577" w:type="pct"/>
          </w:tcPr>
          <w:p w:rsidR="00813A1B" w:rsidRPr="00751C81" w:rsidRDefault="00813A1B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Hiệp Thạnh,Hiệp Ninh,Tây Ninh</w:t>
            </w:r>
          </w:p>
        </w:tc>
        <w:tc>
          <w:tcPr>
            <w:tcW w:w="54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01654478242</w:t>
            </w:r>
          </w:p>
        </w:tc>
        <w:tc>
          <w:tcPr>
            <w:tcW w:w="54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BF5AF2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1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Ngô Trọng Quỳnh</w:t>
            </w:r>
          </w:p>
        </w:tc>
        <w:tc>
          <w:tcPr>
            <w:tcW w:w="577" w:type="pct"/>
          </w:tcPr>
          <w:p w:rsidR="00813A1B" w:rsidRPr="00751C81" w:rsidRDefault="00813A1B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0976206649</w:t>
            </w:r>
          </w:p>
        </w:tc>
        <w:tc>
          <w:tcPr>
            <w:tcW w:w="54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BF5AF2">
        <w:trPr>
          <w:trHeight w:val="35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1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Trương Tấn Lộc</w:t>
            </w:r>
          </w:p>
        </w:tc>
        <w:tc>
          <w:tcPr>
            <w:tcW w:w="577" w:type="pct"/>
          </w:tcPr>
          <w:p w:rsidR="00813A1B" w:rsidRPr="00751C81" w:rsidRDefault="00813A1B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01868358669</w:t>
            </w:r>
          </w:p>
        </w:tc>
        <w:tc>
          <w:tcPr>
            <w:tcW w:w="54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Trần Xuân Tưởng</w:t>
            </w:r>
          </w:p>
        </w:tc>
        <w:tc>
          <w:tcPr>
            <w:tcW w:w="577" w:type="pct"/>
          </w:tcPr>
          <w:p w:rsidR="00813A1B" w:rsidRDefault="00813A1B" w:rsidP="00454FF5">
            <w:r w:rsidRPr="002C7AD1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Ái Nghĩa-Đại Lộc –Quảng Nam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01692070977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0935400777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Đặng Minh Hiếu</w:t>
            </w:r>
          </w:p>
        </w:tc>
        <w:tc>
          <w:tcPr>
            <w:tcW w:w="577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Phường Trương Quang Trọng -TP Quảng  Ngãi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01689782526</w:t>
            </w:r>
          </w:p>
        </w:tc>
        <w:tc>
          <w:tcPr>
            <w:tcW w:w="542" w:type="pct"/>
            <w:vAlign w:val="center"/>
          </w:tcPr>
          <w:p w:rsidR="00813A1B" w:rsidRPr="00C44971" w:rsidRDefault="00813A1B" w:rsidP="00454FF5">
            <w:pPr>
              <w:jc w:val="center"/>
              <w:rPr>
                <w:sz w:val="28"/>
                <w:szCs w:val="28"/>
              </w:rPr>
            </w:pPr>
            <w:r w:rsidRPr="00C44971">
              <w:rPr>
                <w:color w:val="1D2129"/>
                <w:sz w:val="28"/>
                <w:szCs w:val="28"/>
                <w:shd w:val="clear" w:color="auto" w:fill="FFFFFF"/>
              </w:rPr>
              <w:t>0984740711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Huỳnh Trung Khang</w:t>
            </w:r>
          </w:p>
        </w:tc>
        <w:tc>
          <w:tcPr>
            <w:tcW w:w="577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Ấp Phú Thuận – xã Phú  Mỹ Hưng- Củ Chi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01693722102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0169924271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Nguyễn Ngọc Quang Huy</w:t>
            </w:r>
          </w:p>
        </w:tc>
        <w:tc>
          <w:tcPr>
            <w:tcW w:w="577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Triệu Phong-Quảng Sơn-Ninh Sơn-Ninh Thuận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0981870587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0931545287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Phạm Nguyễn Hoài Linh</w:t>
            </w:r>
          </w:p>
        </w:tc>
        <w:tc>
          <w:tcPr>
            <w:tcW w:w="577" w:type="pct"/>
          </w:tcPr>
          <w:p w:rsidR="00813A1B" w:rsidRDefault="00813A1B" w:rsidP="00454FF5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Tổ 2 - Ấp 1 – Xã Hiếu Liên – Vĩnh Cửu – Tỉnh  Đồng Nai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0961664398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01638958544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Nguyễn Nhật Trường</w:t>
            </w:r>
          </w:p>
        </w:tc>
        <w:tc>
          <w:tcPr>
            <w:tcW w:w="577" w:type="pct"/>
          </w:tcPr>
          <w:p w:rsidR="00813A1B" w:rsidRDefault="00813A1B" w:rsidP="00454FF5">
            <w:r w:rsidRPr="00915A75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KP 2-Đông Hải –Phan Rang Tháp Chàm-Ninh Thuận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0912979903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0949976158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Trương Quốc Huấn</w:t>
            </w:r>
          </w:p>
        </w:tc>
        <w:tc>
          <w:tcPr>
            <w:tcW w:w="577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Hồi Minh-Kim Sơn-Ninh Bình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01672025020</w:t>
            </w:r>
          </w:p>
        </w:tc>
        <w:tc>
          <w:tcPr>
            <w:tcW w:w="542" w:type="pct"/>
            <w:vAlign w:val="center"/>
          </w:tcPr>
          <w:p w:rsidR="00813A1B" w:rsidRPr="00200363" w:rsidRDefault="00813A1B" w:rsidP="00454FF5">
            <w:pPr>
              <w:jc w:val="center"/>
            </w:pPr>
            <w:r w:rsidRPr="00200363">
              <w:rPr>
                <w:color w:val="1D2129"/>
                <w:shd w:val="clear" w:color="auto" w:fill="FFFFFF"/>
              </w:rPr>
              <w:t>01665718016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Thân Hoài Tú</w:t>
            </w:r>
          </w:p>
        </w:tc>
        <w:tc>
          <w:tcPr>
            <w:tcW w:w="577" w:type="pct"/>
          </w:tcPr>
          <w:p w:rsidR="00813A1B" w:rsidRDefault="00813A1B" w:rsidP="00454FF5">
            <w:r w:rsidRPr="002C7AD1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Khu Phố Lộc Đa-Thị trấn Trảng Bàng-Tây Ninh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0969045521</w:t>
            </w:r>
          </w:p>
        </w:tc>
        <w:tc>
          <w:tcPr>
            <w:tcW w:w="542" w:type="pct"/>
            <w:vAlign w:val="center"/>
          </w:tcPr>
          <w:p w:rsidR="00813A1B" w:rsidRPr="00194634" w:rsidRDefault="00813A1B" w:rsidP="00454FF5">
            <w:pPr>
              <w:jc w:val="center"/>
            </w:pPr>
            <w:r w:rsidRPr="00194634">
              <w:rPr>
                <w:color w:val="1D2129"/>
                <w:shd w:val="clear" w:color="auto" w:fill="FFFFFF"/>
              </w:rPr>
              <w:t>01688151667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Tô Quốc Tài</w:t>
            </w:r>
          </w:p>
        </w:tc>
        <w:tc>
          <w:tcPr>
            <w:tcW w:w="577" w:type="pct"/>
          </w:tcPr>
          <w:p w:rsidR="00813A1B" w:rsidRDefault="00813A1B" w:rsidP="00454FF5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Ấp Giữa – xã Tân Phú Trung – Củ Chi – TP.HCM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01692975525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01696993447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Bùi Chí Trung</w:t>
            </w:r>
          </w:p>
        </w:tc>
        <w:tc>
          <w:tcPr>
            <w:tcW w:w="577" w:type="pct"/>
          </w:tcPr>
          <w:p w:rsidR="00813A1B" w:rsidRDefault="00813A1B" w:rsidP="00454FF5">
            <w:r w:rsidRPr="002C7AD1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Long Khánh A-Hồng Ngự -Đồng Tháp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0969645209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0932860165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Nguyễn Minh Tiến</w:t>
            </w:r>
          </w:p>
        </w:tc>
        <w:tc>
          <w:tcPr>
            <w:tcW w:w="577" w:type="pct"/>
          </w:tcPr>
          <w:p w:rsidR="00813A1B" w:rsidRDefault="00813A1B" w:rsidP="00454FF5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 xml:space="preserve">190 Ấp Rừng Dầu – xã mĩ </w:t>
            </w:r>
            <w:bookmarkStart w:id="0" w:name="_GoBack"/>
            <w:bookmarkEnd w:id="0"/>
            <w:r>
              <w:t xml:space="preserve"> Hạnh Bắc – huyện Đức Hòa – Long An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0909365955</w:t>
            </w:r>
          </w:p>
        </w:tc>
        <w:tc>
          <w:tcPr>
            <w:tcW w:w="542" w:type="pct"/>
            <w:vAlign w:val="center"/>
          </w:tcPr>
          <w:p w:rsidR="00813A1B" w:rsidRPr="00DD5902" w:rsidRDefault="00813A1B" w:rsidP="00454FF5">
            <w:pPr>
              <w:jc w:val="center"/>
            </w:pPr>
            <w:r w:rsidRPr="00DD5902">
              <w:rPr>
                <w:color w:val="1D2129"/>
                <w:shd w:val="clear" w:color="auto" w:fill="FFFFFF"/>
              </w:rPr>
              <w:t>01666802239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810987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Vũ A Thầm</w:t>
            </w:r>
          </w:p>
        </w:tc>
        <w:tc>
          <w:tcPr>
            <w:tcW w:w="577" w:type="pct"/>
          </w:tcPr>
          <w:p w:rsidR="00813A1B" w:rsidRDefault="00813A1B" w:rsidP="00454FF5">
            <w:r w:rsidRPr="002C7AD1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230 thôn Phú Vinh-Phú Riềng –Bình Phước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01657756761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01647805701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454FF5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Đào Duy Hoài</w:t>
            </w:r>
          </w:p>
        </w:tc>
        <w:tc>
          <w:tcPr>
            <w:tcW w:w="577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D’ran –Đơn Dương –Lâm Đồng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>01687386077</w:t>
            </w:r>
          </w:p>
        </w:tc>
        <w:tc>
          <w:tcPr>
            <w:tcW w:w="542" w:type="pct"/>
            <w:vAlign w:val="center"/>
          </w:tcPr>
          <w:p w:rsidR="00813A1B" w:rsidRPr="00FB531C" w:rsidRDefault="00813A1B" w:rsidP="00454FF5">
            <w:pPr>
              <w:jc w:val="center"/>
            </w:pPr>
            <w:r w:rsidRPr="00FB531C">
              <w:rPr>
                <w:color w:val="1D2129"/>
                <w:shd w:val="clear" w:color="auto" w:fill="FFFFFF"/>
              </w:rPr>
              <w:t>01687386877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454FF5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18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454FF5">
            <w:r>
              <w:t>Lê Đức Dương</w:t>
            </w:r>
          </w:p>
        </w:tc>
        <w:tc>
          <w:tcPr>
            <w:tcW w:w="577" w:type="pct"/>
            <w:vAlign w:val="center"/>
          </w:tcPr>
          <w:p w:rsidR="00813A1B" w:rsidRPr="00485B74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454FF5">
            <w:r>
              <w:t>Đức Tân-Mộ Đức-Quảng Ngãi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454FF5">
            <w:pPr>
              <w:jc w:val="center"/>
            </w:pPr>
            <w:r>
              <w:t>0961292640</w:t>
            </w:r>
          </w:p>
        </w:tc>
        <w:tc>
          <w:tcPr>
            <w:tcW w:w="542" w:type="pct"/>
            <w:vAlign w:val="center"/>
          </w:tcPr>
          <w:p w:rsidR="00813A1B" w:rsidRPr="00FB531C" w:rsidRDefault="00813A1B" w:rsidP="00454FF5">
            <w:pPr>
              <w:jc w:val="center"/>
            </w:pPr>
            <w:r w:rsidRPr="00FB531C">
              <w:rPr>
                <w:color w:val="1D2129"/>
                <w:shd w:val="clear" w:color="auto" w:fill="FFFFFF"/>
              </w:rPr>
              <w:t>0903141534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454FF5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19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r>
              <w:t>Đinh Ngọc Lâm</w:t>
            </w:r>
          </w:p>
        </w:tc>
        <w:tc>
          <w:tcPr>
            <w:tcW w:w="577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r>
              <w:t>Tân Hưng – Bù Nho – Bình Phước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</w:pPr>
            <w:r>
              <w:t xml:space="preserve"> 01645506478</w:t>
            </w:r>
          </w:p>
        </w:tc>
        <w:tc>
          <w:tcPr>
            <w:tcW w:w="542" w:type="pct"/>
            <w:vAlign w:val="center"/>
          </w:tcPr>
          <w:p w:rsidR="00813A1B" w:rsidRDefault="00813A1B" w:rsidP="00454FF5">
            <w:pPr>
              <w:jc w:val="center"/>
            </w:pPr>
            <w:r>
              <w:t>0909928871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454FF5">
        <w:trPr>
          <w:trHeight w:val="440"/>
        </w:trPr>
        <w:tc>
          <w:tcPr>
            <w:tcW w:w="193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20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A0386D">
            <w:r>
              <w:t>Phạm Văn  Hải</w:t>
            </w:r>
          </w:p>
        </w:tc>
        <w:tc>
          <w:tcPr>
            <w:tcW w:w="577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A0386D">
            <w:r>
              <w:t>89/6 Danh Thắng 2-Tân Thới Nhì-Hóc Môn TPHCM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01626666032</w:t>
            </w:r>
          </w:p>
        </w:tc>
        <w:tc>
          <w:tcPr>
            <w:tcW w:w="542" w:type="pct"/>
            <w:vAlign w:val="center"/>
          </w:tcPr>
          <w:p w:rsidR="00813A1B" w:rsidRDefault="00813A1B" w:rsidP="00A0386D">
            <w:pPr>
              <w:jc w:val="center"/>
            </w:pPr>
            <w:r>
              <w:t>01682643619</w:t>
            </w:r>
          </w:p>
        </w:tc>
        <w:tc>
          <w:tcPr>
            <w:tcW w:w="547" w:type="pct"/>
          </w:tcPr>
          <w:p w:rsidR="00813A1B" w:rsidRDefault="00813A1B">
            <w:pPr>
              <w:spacing w:after="160" w:line="256" w:lineRule="auto"/>
            </w:pPr>
          </w:p>
        </w:tc>
      </w:tr>
    </w:tbl>
    <w:p w:rsidR="00813A1B" w:rsidRDefault="00813A1B" w:rsidP="00492723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49272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49272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492723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1E68C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E68C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1E68C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" o:spid="_x0000_s1028" style="position:absolute;z-index:25164902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Vm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M8T6eLKUZ08CWkGBK1se4zhw4Fo8RSqCAbKcjp2bpA&#10;hBRDSDhWsBFSxtZLhfoSL6b5NCZYkIIFZwiz5rCvpEEnEoYnfrEq73kMM3BULIK1nLD1zXZEyKvt&#10;L5cq4PlSPJ2bdZ2OH4t0sZ6v55PRJJ+tR5O0rkefNtVkNNtkH6f1h7qq6uxnoJZNilYwxlVgN0xq&#10;Nvm7Sbi9meuM3Wf1LkPyFj3q5ckO/0g69jK07zoIe2CXrRl67IczBt8eUpj+x723H5/76hc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CuBCVmHQIAADYEAAAOAAAAAAAAAAAAAAAAAC4CAABkcnMvZTJvRG9jLnhtbFBLAQIt&#10;ABQABgAIAAAAIQAQAp9T3QAAAAgBAAAPAAAAAAAAAAAAAAAAAHcEAABkcnMvZG93bnJldi54bWxQ&#10;SwUGAAAAAAQABADzAAAAgQUAAAAA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1E68C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" o:spid="_x0000_s1029" style="position:absolute;left:0;text-align:left;z-index:251648000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0uO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DJbPM2m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AeHS44dAgAANgQAAA4AAAAAAAAAAAAAAAAALgIAAGRycy9lMm9Eb2MueG1sUEsBAi0A&#10;FAAGAAgAAAAhALbeq/PcAAAABwEAAA8AAAAAAAAAAAAAAAAAdwQAAGRycy9kb3ducmV2LnhtbFBL&#10;BQYAAAAABAAEAPMAAACABQAAAAA=&#10;"/>
        </w:pict>
      </w:r>
      <w:r>
        <w:rPr>
          <w:b/>
          <w:sz w:val="26"/>
          <w:szCs w:val="26"/>
        </w:rPr>
        <w:tab/>
      </w:r>
    </w:p>
    <w:p w:rsidR="00813A1B" w:rsidRDefault="00813A1B" w:rsidP="001E68C2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1E68C2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1E68C2">
      <w:pPr>
        <w:spacing w:before="60" w:after="60"/>
        <w:jc w:val="both"/>
        <w:rPr>
          <w:sz w:val="28"/>
          <w:szCs w:val="28"/>
        </w:rPr>
      </w:pPr>
    </w:p>
    <w:p w:rsidR="00813A1B" w:rsidRDefault="00813A1B" w:rsidP="001E68C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E68C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1E68C2" w:rsidRDefault="00813A1B" w:rsidP="001E68C2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</w:t>
      </w:r>
      <w:r w:rsidRPr="001E68C2">
        <w:rPr>
          <w:color w:val="000000"/>
        </w:rPr>
        <w:t>AN LỘC PHÁT</w:t>
      </w:r>
    </w:p>
    <w:p w:rsidR="00813A1B" w:rsidRDefault="00813A1B" w:rsidP="001E68C2">
      <w:pPr>
        <w:rPr>
          <w:b/>
          <w:sz w:val="32"/>
          <w:szCs w:val="32"/>
        </w:rPr>
      </w:pPr>
    </w:p>
    <w:p w:rsidR="00813A1B" w:rsidRPr="001E68C2" w:rsidRDefault="00813A1B" w:rsidP="001E68C2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1E68C2">
        <w:rPr>
          <w:color w:val="000000"/>
          <w:sz w:val="28"/>
          <w:szCs w:val="28"/>
        </w:rPr>
        <w:t>65 Nguyễn Súy, phường Tân Quý, quận Tân phú, TP. HCM</w:t>
      </w:r>
    </w:p>
    <w:p w:rsidR="00813A1B" w:rsidRDefault="00813A1B" w:rsidP="001E68C2">
      <w:pPr>
        <w:spacing w:before="60" w:after="60" w:line="276" w:lineRule="auto"/>
        <w:ind w:firstLine="2160"/>
        <w:jc w:val="both"/>
        <w:rPr>
          <w:sz w:val="28"/>
          <w:szCs w:val="28"/>
        </w:rPr>
      </w:pPr>
    </w:p>
    <w:p w:rsidR="00813A1B" w:rsidRPr="001E68C2" w:rsidRDefault="00813A1B" w:rsidP="001E68C2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1E68C2">
        <w:rPr>
          <w:color w:val="000000"/>
          <w:sz w:val="28"/>
          <w:szCs w:val="28"/>
        </w:rPr>
        <w:t>0909498322 – 08 38153642(Anh Nguyên)</w:t>
      </w:r>
    </w:p>
    <w:p w:rsidR="00813A1B" w:rsidRDefault="00813A1B" w:rsidP="001E68C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813A1B" w:rsidTr="001E68C2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1E68C2">
        <w:trPr>
          <w:trHeight w:val="404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r>
              <w:t>Phạm Xuân Hảo</w:t>
            </w:r>
          </w:p>
        </w:tc>
        <w:tc>
          <w:tcPr>
            <w:tcW w:w="582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454FF5">
            <w:r>
              <w:t>198 Tân Long-Tân An-Tân Hiệp-Kiên Giang</w:t>
            </w: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jc w:val="center"/>
            </w:pPr>
            <w:r>
              <w:t>0903044210</w:t>
            </w: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jc w:val="center"/>
            </w:pPr>
            <w:r>
              <w:t>01218096982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Nhóm trưởng</w:t>
            </w:r>
          </w:p>
        </w:tc>
      </w:tr>
      <w:tr w:rsidR="00813A1B" w:rsidTr="001E68C2">
        <w:trPr>
          <w:trHeight w:val="35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454FF5">
            <w:r>
              <w:t>Trần Đức Diệu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454FF5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485B74" w:rsidRDefault="00813A1B" w:rsidP="00454FF5">
            <w:r>
              <w:t>Đức Phú- Mộ Đức –Quảng  Ngãi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454FF5">
            <w:pPr>
              <w:jc w:val="center"/>
            </w:pPr>
            <w:r>
              <w:t>01677752415</w:t>
            </w:r>
          </w:p>
        </w:tc>
        <w:tc>
          <w:tcPr>
            <w:tcW w:w="515" w:type="pct"/>
            <w:vAlign w:val="center"/>
          </w:tcPr>
          <w:p w:rsidR="00813A1B" w:rsidRPr="00F521D5" w:rsidRDefault="00813A1B" w:rsidP="00454FF5">
            <w:pPr>
              <w:jc w:val="center"/>
            </w:pPr>
            <w:r w:rsidRPr="00F521D5">
              <w:rPr>
                <w:color w:val="1D2129"/>
                <w:shd w:val="clear" w:color="auto" w:fill="FFFFFF"/>
              </w:rPr>
              <w:t>01654967079</w:t>
            </w: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E68C2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r>
              <w:t>Phạm Văn  Hồng</w:t>
            </w:r>
          </w:p>
        </w:tc>
        <w:tc>
          <w:tcPr>
            <w:tcW w:w="582" w:type="pct"/>
            <w:vAlign w:val="center"/>
          </w:tcPr>
          <w:p w:rsidR="00813A1B" w:rsidRDefault="00813A1B" w:rsidP="00454FF5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454FF5">
            <w:r>
              <w:t>TP thái Bình</w:t>
            </w: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jc w:val="center"/>
            </w:pPr>
            <w:r>
              <w:t>0969582131</w:t>
            </w: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jc w:val="center"/>
            </w:pPr>
            <w:r>
              <w:t>0963730207</w:t>
            </w: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</w:tbl>
    <w:p w:rsidR="00813A1B" w:rsidRDefault="00813A1B" w:rsidP="001E68C2">
      <w:pPr>
        <w:rPr>
          <w:szCs w:val="22"/>
        </w:rPr>
      </w:pP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17274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172746"/>
    <w:p w:rsidR="00813A1B" w:rsidRDefault="00813A1B"/>
    <w:p w:rsidR="00813A1B" w:rsidRDefault="00813A1B"/>
    <w:p w:rsidR="00813A1B" w:rsidRDefault="00813A1B" w:rsidP="0017274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72746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172746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6" o:spid="_x0000_s1030" style="position:absolute;z-index:25165107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IM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ApeoIMHQIAADYEAAAOAAAAAAAAAAAAAAAAAC4CAABkcnMvZTJvRG9jLnhtbFBLAQIt&#10;ABQABgAIAAAAIQAQAp9T3QAAAAgBAAAPAAAAAAAAAAAAAAAAAHcEAABkcnMvZG93bnJldi54bWxQ&#10;SwUGAAAAAAQABADzAAAAgQUAAAAA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172746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5" o:spid="_x0000_s1031" style="position:absolute;left:0;text-align:left;z-index:251650048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ezk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"/>
        </w:pict>
      </w:r>
      <w:r>
        <w:rPr>
          <w:b/>
          <w:sz w:val="26"/>
          <w:szCs w:val="26"/>
        </w:rPr>
        <w:tab/>
      </w:r>
    </w:p>
    <w:p w:rsidR="00813A1B" w:rsidRDefault="00813A1B" w:rsidP="00172746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172746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172746">
      <w:pPr>
        <w:spacing w:before="60" w:after="60"/>
        <w:jc w:val="both"/>
        <w:rPr>
          <w:sz w:val="28"/>
          <w:szCs w:val="28"/>
        </w:rPr>
      </w:pPr>
    </w:p>
    <w:p w:rsidR="00813A1B" w:rsidRDefault="00813A1B" w:rsidP="00172746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72746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172746" w:rsidRDefault="00813A1B" w:rsidP="00172746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172746">
        <w:rPr>
          <w:color w:val="000000"/>
          <w:sz w:val="28"/>
          <w:szCs w:val="28"/>
        </w:rPr>
        <w:t>Công ty TNHH xây dựng cơ điện Duy an</w:t>
      </w:r>
    </w:p>
    <w:p w:rsidR="00813A1B" w:rsidRDefault="00813A1B" w:rsidP="00172746">
      <w:pPr>
        <w:spacing w:line="276" w:lineRule="auto"/>
        <w:rPr>
          <w:b/>
          <w:sz w:val="32"/>
          <w:szCs w:val="32"/>
        </w:rPr>
      </w:pPr>
    </w:p>
    <w:p w:rsidR="00813A1B" w:rsidRPr="00172746" w:rsidRDefault="00813A1B" w:rsidP="00172746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Tại địa chỉ :</w:t>
      </w:r>
      <w:r w:rsidRPr="00172746">
        <w:rPr>
          <w:color w:val="000000"/>
          <w:sz w:val="28"/>
          <w:szCs w:val="28"/>
        </w:rPr>
        <w:t>65, đường số 2, F.3, Q. Gò vấp, TP. HCM</w:t>
      </w:r>
    </w:p>
    <w:p w:rsidR="00813A1B" w:rsidRDefault="00813A1B" w:rsidP="00172746">
      <w:pPr>
        <w:spacing w:before="60" w:after="60" w:line="276" w:lineRule="auto"/>
        <w:ind w:firstLine="2160"/>
        <w:jc w:val="both"/>
        <w:rPr>
          <w:sz w:val="28"/>
          <w:szCs w:val="28"/>
        </w:rPr>
      </w:pPr>
    </w:p>
    <w:p w:rsidR="00813A1B" w:rsidRPr="00172746" w:rsidRDefault="00813A1B" w:rsidP="00172746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172746">
        <w:rPr>
          <w:color w:val="000000"/>
          <w:sz w:val="28"/>
          <w:szCs w:val="28"/>
        </w:rPr>
        <w:t xml:space="preserve">0919790790 (Anh Hải)  </w:t>
      </w:r>
    </w:p>
    <w:p w:rsidR="00813A1B" w:rsidRDefault="00813A1B" w:rsidP="00172746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813A1B" w:rsidTr="007F1EEE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7F1EEE">
        <w:trPr>
          <w:trHeight w:val="404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A0386D">
            <w:r>
              <w:t>Nguyễn Trịnh Đạo Đức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485B74" w:rsidRDefault="00813A1B" w:rsidP="00A0386D">
            <w:r>
              <w:t>32/28 Lê Trọng Tấn- Sơn Kì-Q.Tân Phú TPHCM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0997907890</w:t>
            </w:r>
          </w:p>
        </w:tc>
        <w:tc>
          <w:tcPr>
            <w:tcW w:w="515" w:type="pct"/>
            <w:vAlign w:val="center"/>
          </w:tcPr>
          <w:p w:rsidR="00813A1B" w:rsidRPr="00A11EA8" w:rsidRDefault="00813A1B" w:rsidP="00A0386D">
            <w:pPr>
              <w:jc w:val="center"/>
            </w:pPr>
            <w:r w:rsidRPr="00A11EA8">
              <w:rPr>
                <w:color w:val="1D2129"/>
                <w:shd w:val="clear" w:color="auto" w:fill="FFFFFF"/>
              </w:rPr>
              <w:t>0928145438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Nhóm trưởng</w:t>
            </w:r>
          </w:p>
        </w:tc>
      </w:tr>
      <w:tr w:rsidR="00813A1B" w:rsidTr="007F1EEE">
        <w:trPr>
          <w:trHeight w:val="35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A0386D">
            <w:pPr>
              <w:ind w:left="720" w:hanging="720"/>
            </w:pPr>
            <w:r>
              <w:t>Trần Tiến Đạt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485B74" w:rsidRDefault="00813A1B" w:rsidP="00A0386D">
            <w:r>
              <w:t>Hòa Lập-Long Hòa-Cần Giờ-TPHCM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01663961071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01679497479</w:t>
            </w: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BF5AF2">
            <w:r>
              <w:t>Cao Sơn Hải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BF5AF2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CA31BB" w:rsidRDefault="00813A1B" w:rsidP="00BF5AF2">
            <w:r>
              <w:t>37 Nguyễn Chánh Sắt-P.13-Q.Tân Bình TPHCM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BF5AF2">
            <w:pPr>
              <w:jc w:val="center"/>
            </w:pPr>
            <w:r>
              <w:t>0965964094</w:t>
            </w:r>
          </w:p>
        </w:tc>
        <w:tc>
          <w:tcPr>
            <w:tcW w:w="515" w:type="pct"/>
            <w:vAlign w:val="center"/>
          </w:tcPr>
          <w:p w:rsidR="00813A1B" w:rsidRDefault="00813A1B" w:rsidP="00BF5AF2">
            <w:pPr>
              <w:jc w:val="center"/>
            </w:pPr>
            <w:r>
              <w:t>0909785238</w:t>
            </w: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35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A0386D"/>
        </w:tc>
        <w:tc>
          <w:tcPr>
            <w:tcW w:w="582" w:type="pct"/>
            <w:vAlign w:val="center"/>
          </w:tcPr>
          <w:p w:rsidR="00813A1B" w:rsidRPr="00485B74" w:rsidRDefault="00813A1B" w:rsidP="00A0386D"/>
        </w:tc>
        <w:tc>
          <w:tcPr>
            <w:tcW w:w="1576" w:type="pct"/>
            <w:vAlign w:val="center"/>
          </w:tcPr>
          <w:p w:rsidR="00813A1B" w:rsidRPr="00CA31BB" w:rsidRDefault="00813A1B" w:rsidP="00A0386D"/>
        </w:tc>
        <w:tc>
          <w:tcPr>
            <w:tcW w:w="552" w:type="pct"/>
            <w:vAlign w:val="center"/>
          </w:tcPr>
          <w:p w:rsidR="00813A1B" w:rsidRPr="00485B74" w:rsidRDefault="00813A1B" w:rsidP="00A0386D">
            <w:pPr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A0386D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A0386D"/>
        </w:tc>
        <w:tc>
          <w:tcPr>
            <w:tcW w:w="582" w:type="pct"/>
            <w:vAlign w:val="center"/>
          </w:tcPr>
          <w:p w:rsidR="00813A1B" w:rsidRPr="00485B74" w:rsidRDefault="00813A1B" w:rsidP="00A0386D"/>
        </w:tc>
        <w:tc>
          <w:tcPr>
            <w:tcW w:w="1576" w:type="pct"/>
            <w:vAlign w:val="center"/>
          </w:tcPr>
          <w:p w:rsidR="00813A1B" w:rsidRPr="00485B74" w:rsidRDefault="00813A1B" w:rsidP="00A0386D"/>
        </w:tc>
        <w:tc>
          <w:tcPr>
            <w:tcW w:w="552" w:type="pct"/>
            <w:vAlign w:val="center"/>
          </w:tcPr>
          <w:p w:rsidR="00813A1B" w:rsidRPr="00485B74" w:rsidRDefault="00813A1B" w:rsidP="00A0386D">
            <w:pPr>
              <w:jc w:val="center"/>
            </w:pPr>
          </w:p>
        </w:tc>
        <w:tc>
          <w:tcPr>
            <w:tcW w:w="515" w:type="pct"/>
            <w:vAlign w:val="center"/>
          </w:tcPr>
          <w:p w:rsidR="00813A1B" w:rsidRPr="00DD5902" w:rsidRDefault="00813A1B" w:rsidP="00A0386D">
            <w:pPr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F1EEE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</w:tbl>
    <w:p w:rsidR="00813A1B" w:rsidRDefault="00813A1B" w:rsidP="00172746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17274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172746">
      <w:pPr>
        <w:rPr>
          <w:szCs w:val="22"/>
        </w:rPr>
      </w:pPr>
    </w:p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454FF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454FF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454FF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7" o:spid="_x0000_s1032" style="position:absolute;z-index:251653120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0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A4Z0+NHQIAADYEAAAOAAAAAAAAAAAAAAAAAC4CAABkcnMvZTJvRG9jLnhtbFBLAQIt&#10;ABQABgAIAAAAIQAQAp9T3QAAAAgBAAAPAAAAAAAAAAAAAAAAAHcEAABkcnMvZG93bnJldi54bWxQ&#10;SwUGAAAAAAQABADzAAAAgQUAAAAA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454FF5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8" o:spid="_x0000_s1033" style="position:absolute;left:0;text-align:left;z-index:251652096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8jaHQ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2wyXz7NZxjRwZeQfEg01vlPXHcoGAWWQgXZSE5OL84H&#10;IiQfQsKx0lshZWy9VKgv8HI2mcUEp6VgwRnCnG0OpbToRMLwxC9WBZ7HMKuPikWwlhO2udmeCHm1&#10;4XKpAh6UAnRu1nU6fizT5WaxWUxH08l8M5qmVTX6uC2no/k2+zCrnqqyrLKfgVo2zVvBGFeB3TCp&#10;2fTvJuH2Zq4zdp/VuwzJW/SoF5Ad/pF07GVo33UQDppddnboMQxnDL49pDD9j3uwH5/7+hcA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BhnyNodAgAANgQAAA4AAAAAAAAAAAAAAAAALgIAAGRycy9lMm9Eb2MueG1sUEsBAi0A&#10;FAAGAAgAAAAhALbeq/PcAAAABwEAAA8AAAAAAAAAAAAAAAAAdwQAAGRycy9kb3ducmV2LnhtbFBL&#10;BQYAAAAABAAEAPMAAACABQAAAAA=&#10;"/>
        </w:pict>
      </w:r>
      <w:r>
        <w:rPr>
          <w:b/>
          <w:sz w:val="26"/>
          <w:szCs w:val="26"/>
        </w:rPr>
        <w:tab/>
      </w:r>
    </w:p>
    <w:p w:rsidR="00813A1B" w:rsidRDefault="00813A1B" w:rsidP="00454FF5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454FF5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454FF5">
      <w:pPr>
        <w:spacing w:before="60" w:after="60"/>
        <w:jc w:val="both"/>
        <w:rPr>
          <w:sz w:val="28"/>
          <w:szCs w:val="28"/>
        </w:rPr>
      </w:pPr>
    </w:p>
    <w:p w:rsidR="00813A1B" w:rsidRDefault="00813A1B" w:rsidP="00454FF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454FF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454FF5" w:rsidRDefault="00813A1B" w:rsidP="00454FF5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454FF5">
        <w:rPr>
          <w:color w:val="000000"/>
        </w:rPr>
        <w:t xml:space="preserve">Cty </w:t>
      </w:r>
      <w:r w:rsidRPr="00BF5AF2">
        <w:rPr>
          <w:color w:val="000000"/>
          <w:sz w:val="28"/>
          <w:szCs w:val="28"/>
        </w:rPr>
        <w:t>TNHH MTV Điện cơ Mạnh Tín</w:t>
      </w:r>
    </w:p>
    <w:p w:rsidR="00813A1B" w:rsidRPr="00454FF5" w:rsidRDefault="00813A1B" w:rsidP="00454FF5">
      <w:pPr>
        <w:ind w:left="1440" w:firstLine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Tại địa chỉ  : </w:t>
      </w:r>
      <w:r w:rsidRPr="00BF5AF2">
        <w:rPr>
          <w:sz w:val="28"/>
          <w:szCs w:val="28"/>
        </w:rPr>
        <w:t>331 QL 13, Hiệp Bình Phước, Thủ Đức</w:t>
      </w:r>
      <w:r w:rsidRPr="00454FF5">
        <w:rPr>
          <w:sz w:val="26"/>
          <w:szCs w:val="26"/>
        </w:rPr>
        <w:t xml:space="preserve"> </w:t>
      </w:r>
    </w:p>
    <w:p w:rsidR="00813A1B" w:rsidRPr="00454FF5" w:rsidRDefault="00813A1B" w:rsidP="00454FF5">
      <w:pPr>
        <w:ind w:left="1440" w:firstLine="720"/>
        <w:jc w:val="both"/>
        <w:rPr>
          <w:sz w:val="26"/>
          <w:szCs w:val="26"/>
        </w:rPr>
      </w:pPr>
      <w:r>
        <w:rPr>
          <w:sz w:val="28"/>
          <w:szCs w:val="28"/>
        </w:rPr>
        <w:t>Số ĐT, Fax liên hệ</w:t>
      </w:r>
      <w:r w:rsidRPr="00BF5AF2">
        <w:rPr>
          <w:sz w:val="28"/>
          <w:szCs w:val="28"/>
        </w:rPr>
        <w:t>: 090 3 959 064 anh Minh</w:t>
      </w:r>
    </w:p>
    <w:p w:rsidR="00813A1B" w:rsidRDefault="00813A1B" w:rsidP="00454FF5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813A1B" w:rsidTr="009B6CD4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9B6CD4">
        <w:trPr>
          <w:trHeight w:val="404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Lê Tuấn Khang</w:t>
            </w:r>
          </w:p>
        </w:tc>
        <w:tc>
          <w:tcPr>
            <w:tcW w:w="582" w:type="pct"/>
            <w:vAlign w:val="center"/>
          </w:tcPr>
          <w:p w:rsidR="00813A1B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200 Dương Minh Quang – P.3 –TP Sóc Trăng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0981870571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01694768051</w:t>
            </w: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</w:tr>
      <w:tr w:rsidR="00813A1B" w:rsidTr="009B6CD4">
        <w:trPr>
          <w:trHeight w:val="35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Trần Khánh Linh</w:t>
            </w:r>
          </w:p>
        </w:tc>
        <w:tc>
          <w:tcPr>
            <w:tcW w:w="582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Khu phố 4 – Tân Thiện – Lagi – Bình Thuận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0168641901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01663338201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A0386D">
            <w:r>
              <w:t>Huỳnh Văn Đặng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485B74" w:rsidRDefault="00813A1B" w:rsidP="00A0386D">
            <w:r>
              <w:t>Ấp Ngãi Lợi-Thân Cửu Nghĩa-Châu Thành-Tiền Giang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01652088511</w:t>
            </w:r>
          </w:p>
        </w:tc>
        <w:tc>
          <w:tcPr>
            <w:tcW w:w="515" w:type="pct"/>
            <w:vAlign w:val="center"/>
          </w:tcPr>
          <w:p w:rsidR="00813A1B" w:rsidRPr="00E32AD7" w:rsidRDefault="00813A1B" w:rsidP="00A0386D">
            <w:pPr>
              <w:jc w:val="center"/>
            </w:pPr>
            <w:r w:rsidRPr="00E32AD7">
              <w:rPr>
                <w:color w:val="1D2129"/>
                <w:shd w:val="clear" w:color="auto" w:fill="FFFFFF"/>
              </w:rPr>
              <w:t>01692086746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35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Huỳnh Thanh Phong</w:t>
            </w:r>
          </w:p>
        </w:tc>
        <w:tc>
          <w:tcPr>
            <w:tcW w:w="582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Phước Trung – Gò Công  Đông – Tiền Giang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0964636501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01688988482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Nguyễn Hoàng Long</w:t>
            </w:r>
          </w:p>
        </w:tc>
        <w:tc>
          <w:tcPr>
            <w:tcW w:w="582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Xã Xà Bang – Châu Đức – Bà Rịa –Vũng Tàu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0922121562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0906735579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Trần Phi Long</w:t>
            </w:r>
          </w:p>
        </w:tc>
        <w:tc>
          <w:tcPr>
            <w:tcW w:w="582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Tp. Bà Rịa – Bà Rịa – Vũng Tàu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01654758050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01688835378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Bùi Bảo Lâm</w:t>
            </w:r>
          </w:p>
        </w:tc>
        <w:tc>
          <w:tcPr>
            <w:tcW w:w="582" w:type="pct"/>
            <w:vAlign w:val="center"/>
          </w:tcPr>
          <w:p w:rsidR="00813A1B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79/9/2 Nguyễn Tri Phương - P. Lộc Tiến -TP. Bảo Lộc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01657751745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0986618077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Trương Công Hiếu</w:t>
            </w:r>
          </w:p>
        </w:tc>
        <w:tc>
          <w:tcPr>
            <w:tcW w:w="582" w:type="pct"/>
            <w:vAlign w:val="center"/>
          </w:tcPr>
          <w:p w:rsidR="00813A1B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Ấp 2-Suối Trần-Long Thành –Đồng  Nai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r>
              <w:t>0968839230</w:t>
            </w:r>
          </w:p>
        </w:tc>
        <w:tc>
          <w:tcPr>
            <w:tcW w:w="515" w:type="pct"/>
            <w:vAlign w:val="center"/>
          </w:tcPr>
          <w:p w:rsidR="00813A1B" w:rsidRDefault="00813A1B" w:rsidP="00A0386D">
            <w:pPr>
              <w:jc w:val="center"/>
            </w:pPr>
            <w:r>
              <w:t>01684183451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A0386D">
            <w:r>
              <w:t>Trương Gia Đạt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485B74" w:rsidRDefault="00813A1B" w:rsidP="00A0386D">
            <w:r>
              <w:t>Bình Hàng Tây-Cao Lãnh-Đồng Tháp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01647832329</w:t>
            </w:r>
          </w:p>
        </w:tc>
        <w:tc>
          <w:tcPr>
            <w:tcW w:w="515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01699121267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A0386D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5" w:type="pct"/>
            <w:vAlign w:val="center"/>
          </w:tcPr>
          <w:p w:rsidR="00813A1B" w:rsidRDefault="00813A1B" w:rsidP="00A0386D">
            <w:r>
              <w:t>Phạm Duy Nam</w:t>
            </w:r>
          </w:p>
        </w:tc>
        <w:tc>
          <w:tcPr>
            <w:tcW w:w="582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A0386D">
            <w:r>
              <w:t>Xã Hòa Long – Bà Rịa – Bà Rịa – Vũng Tàu</w:t>
            </w:r>
          </w:p>
        </w:tc>
        <w:tc>
          <w:tcPr>
            <w:tcW w:w="552" w:type="pct"/>
            <w:vAlign w:val="center"/>
          </w:tcPr>
          <w:p w:rsidR="00813A1B" w:rsidRDefault="00813A1B" w:rsidP="00A0386D">
            <w:pPr>
              <w:jc w:val="center"/>
            </w:pPr>
            <w:r>
              <w:t>01253685468</w:t>
            </w:r>
          </w:p>
        </w:tc>
        <w:tc>
          <w:tcPr>
            <w:tcW w:w="515" w:type="pct"/>
            <w:vAlign w:val="center"/>
          </w:tcPr>
          <w:p w:rsidR="00813A1B" w:rsidRPr="009B145A" w:rsidRDefault="00813A1B" w:rsidP="00A0386D">
            <w:pPr>
              <w:jc w:val="center"/>
            </w:pPr>
            <w:r w:rsidRPr="009B145A">
              <w:rPr>
                <w:color w:val="1D2129"/>
                <w:shd w:val="clear" w:color="auto" w:fill="FFFFFF"/>
              </w:rPr>
              <w:t>0919052258</w:t>
            </w: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9B6CD4">
        <w:trPr>
          <w:trHeight w:val="440"/>
        </w:trPr>
        <w:tc>
          <w:tcPr>
            <w:tcW w:w="197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</w:tbl>
    <w:p w:rsidR="00813A1B" w:rsidRDefault="00813A1B" w:rsidP="00454FF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454FF5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454FF5">
      <w:pPr>
        <w:rPr>
          <w:szCs w:val="22"/>
        </w:rPr>
      </w:pPr>
    </w:p>
    <w:p w:rsidR="00813A1B" w:rsidRDefault="00813A1B" w:rsidP="00454FF5"/>
    <w:p w:rsidR="00813A1B" w:rsidRDefault="00813A1B" w:rsidP="00454FF5"/>
    <w:p w:rsidR="00813A1B" w:rsidRDefault="00813A1B" w:rsidP="00454FF5"/>
    <w:p w:rsidR="00813A1B" w:rsidRDefault="00813A1B" w:rsidP="00454FF5"/>
    <w:p w:rsidR="00813A1B" w:rsidRDefault="00813A1B" w:rsidP="00454FF5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454FF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454FF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454FF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9" o:spid="_x0000_s1034" style="position:absolute;z-index:25165516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E3q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454FF5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0" o:spid="_x0000_s1035" style="position:absolute;left:0;text-align:left;z-index:251654144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Do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GoUUOgdAgAAOAQAAA4AAAAAAAAAAAAAAAAALgIAAGRycy9lMm9Eb2MueG1sUEsBAi0A&#10;FAAGAAgAAAAhALbeq/PcAAAABwEAAA8AAAAAAAAAAAAAAAAAdwQAAGRycy9kb3ducmV2LnhtbFBL&#10;BQYAAAAABAAEAPMAAACABQAAAAA=&#10;"/>
        </w:pict>
      </w:r>
      <w:r>
        <w:rPr>
          <w:b/>
          <w:sz w:val="26"/>
          <w:szCs w:val="26"/>
        </w:rPr>
        <w:tab/>
      </w:r>
    </w:p>
    <w:p w:rsidR="00813A1B" w:rsidRDefault="00813A1B" w:rsidP="00454FF5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454FF5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454FF5">
      <w:pPr>
        <w:spacing w:before="60" w:after="60"/>
        <w:jc w:val="both"/>
        <w:rPr>
          <w:sz w:val="28"/>
          <w:szCs w:val="28"/>
        </w:rPr>
      </w:pPr>
    </w:p>
    <w:p w:rsidR="00813A1B" w:rsidRDefault="00813A1B" w:rsidP="00454FF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454FF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454FF5" w:rsidRDefault="00813A1B" w:rsidP="00454FF5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454FF5">
        <w:rPr>
          <w:color w:val="000000"/>
        </w:rPr>
        <w:t>CÔNG TY TNHH TM-XD VÂN KHÁNH</w:t>
      </w:r>
    </w:p>
    <w:p w:rsidR="00813A1B" w:rsidRPr="00454FF5" w:rsidRDefault="00813A1B" w:rsidP="00454FF5">
      <w:pPr>
        <w:rPr>
          <w:color w:val="000000"/>
        </w:rPr>
      </w:pPr>
    </w:p>
    <w:p w:rsidR="00813A1B" w:rsidRPr="00454FF5" w:rsidRDefault="00813A1B" w:rsidP="00454FF5">
      <w:pPr>
        <w:ind w:left="1440" w:firstLine="720"/>
        <w:jc w:val="both"/>
        <w:rPr>
          <w:color w:val="000000"/>
        </w:rPr>
      </w:pPr>
      <w:r>
        <w:rPr>
          <w:sz w:val="28"/>
          <w:szCs w:val="28"/>
        </w:rPr>
        <w:t xml:space="preserve">Tại địa chỉ  : </w:t>
      </w:r>
      <w:r w:rsidRPr="00454FF5">
        <w:rPr>
          <w:color w:val="000000"/>
        </w:rPr>
        <w:t>04 Quang trung, Phường 11, Quận Gò Vấp, Thành Phố Hồ Chí Minh</w:t>
      </w:r>
    </w:p>
    <w:p w:rsidR="00813A1B" w:rsidRDefault="00813A1B" w:rsidP="00153EDA">
      <w:pPr>
        <w:ind w:left="21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454FF5">
        <w:rPr>
          <w:color w:val="000000"/>
          <w:sz w:val="28"/>
          <w:szCs w:val="28"/>
        </w:rPr>
        <w:t>0908084009 (Anh Kiệt)</w:t>
      </w:r>
    </w:p>
    <w:p w:rsidR="00813A1B" w:rsidRPr="00153EDA" w:rsidRDefault="00813A1B" w:rsidP="00153EDA">
      <w:pPr>
        <w:ind w:left="2160"/>
        <w:jc w:val="both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044"/>
        <w:gridCol w:w="1724"/>
        <w:gridCol w:w="4685"/>
        <w:gridCol w:w="1633"/>
        <w:gridCol w:w="1603"/>
        <w:gridCol w:w="1636"/>
      </w:tblGrid>
      <w:tr w:rsidR="00813A1B" w:rsidTr="00FE4C97">
        <w:trPr>
          <w:trHeight w:val="687"/>
          <w:tblHeader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9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FE4C97">
        <w:trPr>
          <w:trHeight w:val="404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r>
              <w:t>Nguyễn Ngọc Phương</w:t>
            </w:r>
          </w:p>
        </w:tc>
        <w:tc>
          <w:tcPr>
            <w:tcW w:w="578" w:type="pct"/>
          </w:tcPr>
          <w:p w:rsidR="00813A1B" w:rsidRDefault="00813A1B" w:rsidP="00D33F00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D33F00">
            <w:r>
              <w:t>Liên Hưng – Tuy Phong – Bình Thuận</w:t>
            </w: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jc w:val="center"/>
            </w:pPr>
            <w:r>
              <w:t>01289742931</w:t>
            </w: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jc w:val="center"/>
            </w:pPr>
            <w:r>
              <w:t>0933391340</w:t>
            </w:r>
          </w:p>
        </w:tc>
        <w:tc>
          <w:tcPr>
            <w:tcW w:w="549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</w:tr>
      <w:tr w:rsidR="00813A1B" w:rsidTr="00FE4C97">
        <w:trPr>
          <w:trHeight w:val="35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r>
              <w:t>Trần Lê Quốc Toản</w:t>
            </w:r>
          </w:p>
        </w:tc>
        <w:tc>
          <w:tcPr>
            <w:tcW w:w="578" w:type="pct"/>
          </w:tcPr>
          <w:p w:rsidR="00813A1B" w:rsidRDefault="00813A1B" w:rsidP="00D33F00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D33F00">
            <w:r>
              <w:t>Thạch Hà – Quảng Sơn – Ninh Sơn – Ninh Thuận</w:t>
            </w: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jc w:val="center"/>
            </w:pPr>
            <w:r>
              <w:t>01662180627</w:t>
            </w: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jc w:val="center"/>
            </w:pPr>
            <w:r>
              <w:t>01669698407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r>
              <w:t>Nguyễn Trọng Hiếu</w:t>
            </w:r>
          </w:p>
        </w:tc>
        <w:tc>
          <w:tcPr>
            <w:tcW w:w="578" w:type="pct"/>
            <w:vAlign w:val="center"/>
          </w:tcPr>
          <w:p w:rsidR="00813A1B" w:rsidRDefault="00813A1B" w:rsidP="00D33F00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D33F00">
            <w:r>
              <w:t>B12F/17C- Vĩnh Lộc B-Bình Chánh-TPHCM</w:t>
            </w: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jc w:val="center"/>
            </w:pPr>
            <w:r>
              <w:t>0902741326</w:t>
            </w: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jc w:val="center"/>
            </w:pPr>
            <w:r>
              <w:t>0907042553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35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r>
              <w:t>Đặng Khánh Huy</w:t>
            </w:r>
          </w:p>
        </w:tc>
        <w:tc>
          <w:tcPr>
            <w:tcW w:w="578" w:type="pct"/>
            <w:vAlign w:val="center"/>
          </w:tcPr>
          <w:p w:rsidR="00813A1B" w:rsidRDefault="00813A1B" w:rsidP="00D33F00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D33F00">
            <w:r>
              <w:t>Long  Đức –TP Trà Vinh-Trà Vinh</w:t>
            </w: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jc w:val="center"/>
            </w:pPr>
            <w:r>
              <w:t>01648788847</w:t>
            </w: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jc w:val="center"/>
            </w:pPr>
            <w:r>
              <w:t>01654764799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D33F00">
            <w:r>
              <w:t xml:space="preserve">Văn Tuấn Cường </w:t>
            </w:r>
          </w:p>
        </w:tc>
        <w:tc>
          <w:tcPr>
            <w:tcW w:w="578" w:type="pct"/>
            <w:vAlign w:val="center"/>
          </w:tcPr>
          <w:p w:rsidR="00813A1B" w:rsidRPr="00485B74" w:rsidRDefault="00813A1B" w:rsidP="00D33F00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D33F00">
            <w:r>
              <w:t>10/76/57- Hoàng  Hoa Thám –P.7-Q.Bình Thạnh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D33F00">
            <w:pPr>
              <w:jc w:val="center"/>
            </w:pPr>
            <w:r>
              <w:t>01265577850</w:t>
            </w:r>
          </w:p>
        </w:tc>
        <w:tc>
          <w:tcPr>
            <w:tcW w:w="538" w:type="pct"/>
            <w:vAlign w:val="center"/>
          </w:tcPr>
          <w:p w:rsidR="00813A1B" w:rsidRPr="00485B74" w:rsidRDefault="00813A1B" w:rsidP="00D33F00">
            <w:pPr>
              <w:jc w:val="center"/>
            </w:pPr>
            <w:r>
              <w:t>0907921779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D33F00">
            <w:r>
              <w:t>Trần Đức Chiến</w:t>
            </w:r>
          </w:p>
        </w:tc>
        <w:tc>
          <w:tcPr>
            <w:tcW w:w="578" w:type="pct"/>
            <w:vAlign w:val="center"/>
          </w:tcPr>
          <w:p w:rsidR="00813A1B" w:rsidRPr="00485B74" w:rsidRDefault="00813A1B" w:rsidP="00D33F00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D33F00">
            <w:r>
              <w:t>Hoài Hảo-Hoài Nhơn-Bình  Định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D33F00">
            <w:pPr>
              <w:jc w:val="center"/>
            </w:pPr>
            <w:r>
              <w:t>0981870620</w:t>
            </w:r>
          </w:p>
        </w:tc>
        <w:tc>
          <w:tcPr>
            <w:tcW w:w="538" w:type="pct"/>
            <w:vAlign w:val="center"/>
          </w:tcPr>
          <w:p w:rsidR="00813A1B" w:rsidRPr="00485B74" w:rsidRDefault="00813A1B" w:rsidP="00D33F00">
            <w:pPr>
              <w:jc w:val="center"/>
            </w:pPr>
            <w:r>
              <w:t>01668449586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r>
              <w:t xml:space="preserve">Đặng Phước Toàn </w:t>
            </w:r>
          </w:p>
        </w:tc>
        <w:tc>
          <w:tcPr>
            <w:tcW w:w="578" w:type="pct"/>
          </w:tcPr>
          <w:p w:rsidR="00813A1B" w:rsidRDefault="00813A1B" w:rsidP="00D33F00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D33F00">
            <w:r>
              <w:t>236TH - Ấp Tân Hòa – xã Tân Xuân – Ba Tri –Bến Tre</w:t>
            </w: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jc w:val="center"/>
            </w:pPr>
            <w:r>
              <w:t>01646654201</w:t>
            </w: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jc w:val="center"/>
            </w:pPr>
            <w:r>
              <w:t>01696770943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Trần Thế Phát</w:t>
            </w:r>
          </w:p>
        </w:tc>
        <w:tc>
          <w:tcPr>
            <w:tcW w:w="578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369/4 – P.4 – TP. Tân An - Long An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0947765271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0919125932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Nguyễn Văn Nhiều</w:t>
            </w:r>
          </w:p>
        </w:tc>
        <w:tc>
          <w:tcPr>
            <w:tcW w:w="578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Vĩnh Tiến – Vĩnh Tân – Tuy Phong –Bình Thuận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0978859027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01207026349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BF5AF2">
            <w:r>
              <w:t>Cao Văn Đạt</w:t>
            </w:r>
          </w:p>
        </w:tc>
        <w:tc>
          <w:tcPr>
            <w:tcW w:w="578" w:type="pct"/>
            <w:vAlign w:val="center"/>
          </w:tcPr>
          <w:p w:rsidR="00813A1B" w:rsidRPr="00485B74" w:rsidRDefault="00813A1B" w:rsidP="00BF5AF2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BF5AF2">
            <w:r>
              <w:t>Xuân Ba-Hành Thịnh_Nghĩa Hành –Quảng Ngãi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BF5AF2">
            <w:pPr>
              <w:jc w:val="center"/>
            </w:pPr>
            <w:r>
              <w:t>01669981975</w:t>
            </w:r>
          </w:p>
        </w:tc>
        <w:tc>
          <w:tcPr>
            <w:tcW w:w="538" w:type="pct"/>
            <w:vAlign w:val="center"/>
          </w:tcPr>
          <w:p w:rsidR="00813A1B" w:rsidRPr="00DD5902" w:rsidRDefault="00813A1B" w:rsidP="00BF5AF2">
            <w:pPr>
              <w:jc w:val="center"/>
            </w:pPr>
            <w:r w:rsidRPr="00DD5902">
              <w:rPr>
                <w:color w:val="1D2129"/>
                <w:shd w:val="clear" w:color="auto" w:fill="FFFFFF"/>
              </w:rPr>
              <w:t>01673986314</w:t>
            </w: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  <w:tr w:rsidR="00813A1B" w:rsidTr="00FE4C97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1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454FF5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454FF5">
            <w:pPr>
              <w:spacing w:after="160" w:line="256" w:lineRule="auto"/>
            </w:pPr>
          </w:p>
        </w:tc>
      </w:tr>
    </w:tbl>
    <w:p w:rsidR="00813A1B" w:rsidRDefault="00813A1B" w:rsidP="00454FF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454FF5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454FF5">
      <w:pPr>
        <w:rPr>
          <w:szCs w:val="22"/>
        </w:rPr>
      </w:pPr>
    </w:p>
    <w:p w:rsidR="00813A1B" w:rsidRDefault="00813A1B" w:rsidP="00454FF5"/>
    <w:p w:rsidR="00813A1B" w:rsidRDefault="00813A1B" w:rsidP="00454FF5"/>
    <w:p w:rsidR="00813A1B" w:rsidRDefault="00813A1B" w:rsidP="00454FF5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5B5C8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5B5C86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5B5C86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4" o:spid="_x0000_s1036" style="position:absolute;z-index:25165721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c4+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F2BkSI9&#10;9GjrLRH7zqNaKwUKaovACUoNxpWQUKuNDbXSk9qaZ02/O6R03RG155Hx69kAShYykjcpYeMM3Lcb&#10;vmgGMeTgdZTt1No+QIIg6BS7c753h588onCY53k6mU8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c/3OPh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5B5C86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3" o:spid="_x0000_s1037" style="position:absolute;left:0;text-align:left;z-index:251656192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PYv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bIPYvHgIAADgEAAAOAAAAAAAAAAAAAAAAAC4CAABkcnMvZTJvRG9jLnhtbFBLAQIt&#10;ABQABgAIAAAAIQC23qvz3AAAAAcBAAAPAAAAAAAAAAAAAAAAAHgEAABkcnMvZG93bnJldi54bWxQ&#10;SwUGAAAAAAQABADzAAAAgQUAAAAA&#10;"/>
        </w:pict>
      </w:r>
      <w:r>
        <w:rPr>
          <w:b/>
          <w:sz w:val="26"/>
          <w:szCs w:val="26"/>
        </w:rPr>
        <w:tab/>
      </w:r>
    </w:p>
    <w:p w:rsidR="00813A1B" w:rsidRDefault="00813A1B" w:rsidP="005B5C86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5B5C86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5B5C86">
      <w:pPr>
        <w:spacing w:before="60" w:after="60"/>
        <w:jc w:val="both"/>
        <w:rPr>
          <w:sz w:val="28"/>
          <w:szCs w:val="28"/>
        </w:rPr>
      </w:pPr>
    </w:p>
    <w:p w:rsidR="00813A1B" w:rsidRDefault="00813A1B" w:rsidP="005B5C86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5B5C86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5B5C86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TNHH ĐẠT VĨNH TIỄN</w:t>
      </w:r>
    </w:p>
    <w:p w:rsidR="00813A1B" w:rsidRDefault="00813A1B" w:rsidP="005B5C86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Cụm Công Nghiệp Hoàng Gia Long An, xã Mỹ hạnh nam, huyện Đức Hòa, Tỉnh Long an</w:t>
      </w:r>
    </w:p>
    <w:p w:rsidR="00813A1B" w:rsidRDefault="00813A1B" w:rsidP="005B5C86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0913550920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813A1B" w:rsidTr="005B5C86">
        <w:trPr>
          <w:trHeight w:val="687"/>
          <w:tblHeader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5B5C86">
        <w:trPr>
          <w:trHeight w:val="404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Minh Quốc</w:t>
            </w: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01644022540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</w:tr>
      <w:tr w:rsidR="00813A1B" w:rsidTr="00BF5AF2">
        <w:trPr>
          <w:trHeight w:val="35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Quang Trường</w:t>
            </w:r>
          </w:p>
        </w:tc>
        <w:tc>
          <w:tcPr>
            <w:tcW w:w="582" w:type="pct"/>
          </w:tcPr>
          <w:p w:rsidR="00813A1B" w:rsidRPr="00750D38" w:rsidRDefault="00813A1B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Thôn 6,Bảo Lâm,Lâm Đồng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0976280582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BF5AF2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Phước Thành</w:t>
            </w:r>
          </w:p>
        </w:tc>
        <w:tc>
          <w:tcPr>
            <w:tcW w:w="582" w:type="pct"/>
          </w:tcPr>
          <w:p w:rsidR="00813A1B" w:rsidRPr="00750D38" w:rsidRDefault="00813A1B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46,Nguyễn Văn Tiến,Tân Trụ,Long An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01645341389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BF5AF2">
        <w:trPr>
          <w:trHeight w:val="35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 xml:space="preserve">Huỳnh Ngọc Ý </w:t>
            </w:r>
          </w:p>
        </w:tc>
        <w:tc>
          <w:tcPr>
            <w:tcW w:w="582" w:type="pct"/>
          </w:tcPr>
          <w:p w:rsidR="00813A1B" w:rsidRPr="00750D38" w:rsidRDefault="00813A1B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01883657822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BF5AF2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Trần Anh Trà</w:t>
            </w:r>
          </w:p>
        </w:tc>
        <w:tc>
          <w:tcPr>
            <w:tcW w:w="582" w:type="pct"/>
          </w:tcPr>
          <w:p w:rsidR="00813A1B" w:rsidRPr="00750D38" w:rsidRDefault="00813A1B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Ấp Phú Lợi,Tân Phú Trung,Củ Chi</w:t>
            </w: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0974614562</w:t>
            </w: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vAlign w:val="center"/>
          </w:tcPr>
          <w:p w:rsidR="00813A1B" w:rsidRDefault="00813A1B" w:rsidP="00D33F00">
            <w:r>
              <w:t>Lý Hoàng Huy</w:t>
            </w:r>
          </w:p>
        </w:tc>
        <w:tc>
          <w:tcPr>
            <w:tcW w:w="582" w:type="pct"/>
            <w:vAlign w:val="center"/>
          </w:tcPr>
          <w:p w:rsidR="00813A1B" w:rsidRDefault="00813A1B" w:rsidP="00D33F00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Default="00813A1B" w:rsidP="00D33F00">
            <w:r>
              <w:t>Thôn 5 Đức Phổ - Cát Tiên – Lâm Đồng</w:t>
            </w:r>
          </w:p>
        </w:tc>
        <w:tc>
          <w:tcPr>
            <w:tcW w:w="552" w:type="pct"/>
            <w:vAlign w:val="center"/>
          </w:tcPr>
          <w:p w:rsidR="00813A1B" w:rsidRDefault="00813A1B" w:rsidP="00D33F00">
            <w:pPr>
              <w:jc w:val="center"/>
            </w:pPr>
            <w:r>
              <w:t>01679054009</w:t>
            </w:r>
          </w:p>
        </w:tc>
        <w:tc>
          <w:tcPr>
            <w:tcW w:w="515" w:type="pct"/>
            <w:vAlign w:val="center"/>
          </w:tcPr>
          <w:p w:rsidR="00813A1B" w:rsidRDefault="00813A1B" w:rsidP="00D33F00">
            <w:pPr>
              <w:jc w:val="center"/>
            </w:pPr>
            <w:r>
              <w:t>01679054100</w:t>
            </w: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5" w:type="pct"/>
            <w:vAlign w:val="center"/>
          </w:tcPr>
          <w:p w:rsidR="00813A1B" w:rsidRPr="00485B74" w:rsidRDefault="00813A1B" w:rsidP="00D33F00">
            <w:r>
              <w:t>Phan Ngọc Điềm</w:t>
            </w:r>
          </w:p>
        </w:tc>
        <w:tc>
          <w:tcPr>
            <w:tcW w:w="582" w:type="pct"/>
            <w:vAlign w:val="center"/>
          </w:tcPr>
          <w:p w:rsidR="00813A1B" w:rsidRPr="00485B74" w:rsidRDefault="00813A1B" w:rsidP="00D33F00">
            <w:r>
              <w:t>15CĐ-ĐCN1</w:t>
            </w:r>
          </w:p>
        </w:tc>
        <w:tc>
          <w:tcPr>
            <w:tcW w:w="1576" w:type="pct"/>
            <w:vAlign w:val="center"/>
          </w:tcPr>
          <w:p w:rsidR="00813A1B" w:rsidRPr="00485B74" w:rsidRDefault="00813A1B" w:rsidP="00D33F00">
            <w:r>
              <w:t>Gò Dưa-Bình Hiệp-Kiến Tường-Long An</w:t>
            </w:r>
          </w:p>
        </w:tc>
        <w:tc>
          <w:tcPr>
            <w:tcW w:w="552" w:type="pct"/>
            <w:vAlign w:val="center"/>
          </w:tcPr>
          <w:p w:rsidR="00813A1B" w:rsidRPr="00485B74" w:rsidRDefault="00813A1B" w:rsidP="00D33F00">
            <w:pPr>
              <w:jc w:val="center"/>
            </w:pPr>
            <w:r>
              <w:t>01664219338</w:t>
            </w:r>
          </w:p>
        </w:tc>
        <w:tc>
          <w:tcPr>
            <w:tcW w:w="515" w:type="pct"/>
            <w:vAlign w:val="center"/>
          </w:tcPr>
          <w:p w:rsidR="00813A1B" w:rsidRPr="00A11EA8" w:rsidRDefault="00813A1B" w:rsidP="00D33F00">
            <w:pPr>
              <w:jc w:val="center"/>
            </w:pPr>
            <w:r w:rsidRPr="00A11EA8">
              <w:rPr>
                <w:color w:val="1D2129"/>
                <w:shd w:val="clear" w:color="auto" w:fill="FFFFFF"/>
              </w:rPr>
              <w:t>0916743568</w:t>
            </w: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5B5C86">
        <w:trPr>
          <w:trHeight w:val="440"/>
        </w:trPr>
        <w:tc>
          <w:tcPr>
            <w:tcW w:w="197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2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6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2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1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2" w:type="pct"/>
          </w:tcPr>
          <w:p w:rsidR="00813A1B" w:rsidRDefault="00813A1B">
            <w:pPr>
              <w:spacing w:after="160" w:line="256" w:lineRule="auto"/>
            </w:pPr>
          </w:p>
        </w:tc>
      </w:tr>
    </w:tbl>
    <w:p w:rsidR="00813A1B" w:rsidRDefault="00813A1B" w:rsidP="005B5C86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5B5C8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5B5C8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5B5C8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5B5C86">
      <w:pPr>
        <w:rPr>
          <w:szCs w:val="22"/>
        </w:rPr>
      </w:pPr>
    </w:p>
    <w:p w:rsidR="00813A1B" w:rsidRDefault="00813A1B" w:rsidP="00454FF5"/>
    <w:p w:rsidR="00813A1B" w:rsidRDefault="00813A1B" w:rsidP="00454FF5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D33F0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D33F0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D33F00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1" o:spid="_x0000_s1038" style="position:absolute;z-index:25165926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YadVrR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D33F00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2" o:spid="_x0000_s1039" style="position:absolute;left:0;text-align:left;z-index:251658240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bvbHgIAADg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CLMbvbHgIAADgEAAAOAAAAAAAAAAAAAAAAAC4CAABkcnMvZTJvRG9jLnhtbFBLAQIt&#10;ABQABgAIAAAAIQC23qvz3AAAAAcBAAAPAAAAAAAAAAAAAAAAAHgEAABkcnMvZG93bnJldi54bWxQ&#10;SwUGAAAAAAQABADzAAAAgQUAAAAA&#10;"/>
        </w:pict>
      </w:r>
      <w:r>
        <w:rPr>
          <w:b/>
          <w:sz w:val="26"/>
          <w:szCs w:val="26"/>
        </w:rPr>
        <w:tab/>
      </w:r>
    </w:p>
    <w:p w:rsidR="00813A1B" w:rsidRDefault="00813A1B" w:rsidP="00D33F00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D33F00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D33F00">
      <w:pPr>
        <w:spacing w:before="60" w:after="60"/>
        <w:jc w:val="both"/>
        <w:rPr>
          <w:sz w:val="28"/>
          <w:szCs w:val="28"/>
        </w:rPr>
      </w:pPr>
    </w:p>
    <w:p w:rsidR="00813A1B" w:rsidRDefault="00813A1B" w:rsidP="00D33F00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D33F00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Pr="006E2A43" w:rsidRDefault="00813A1B" w:rsidP="006E2A43">
      <w:pPr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6E2A43">
        <w:rPr>
          <w:rFonts w:ascii="Arial" w:hAnsi="Arial" w:cs="Arial"/>
          <w:color w:val="000000"/>
        </w:rPr>
        <w:t>CÔNG TY TNHH MTV KỸ THUẬT CƠ ĐIỆN TOÀN PHÁT</w:t>
      </w:r>
    </w:p>
    <w:p w:rsidR="00813A1B" w:rsidRPr="00454FF5" w:rsidRDefault="00813A1B" w:rsidP="00D33F00">
      <w:pPr>
        <w:rPr>
          <w:color w:val="000000"/>
        </w:rPr>
      </w:pPr>
    </w:p>
    <w:p w:rsidR="00813A1B" w:rsidRPr="006E2A43" w:rsidRDefault="00813A1B" w:rsidP="006E2A43">
      <w:pPr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: </w:t>
      </w:r>
      <w:r w:rsidRPr="006E2A43">
        <w:rPr>
          <w:sz w:val="28"/>
          <w:szCs w:val="28"/>
        </w:rPr>
        <w:t>VPĐD 36/12 đường số 17, F. Linh Chiểu, Q. Thủ Đức TP.HCM</w:t>
      </w:r>
    </w:p>
    <w:p w:rsidR="00813A1B" w:rsidRPr="006E2A43" w:rsidRDefault="00813A1B" w:rsidP="006E2A43">
      <w:pPr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6E2A43">
        <w:rPr>
          <w:sz w:val="28"/>
          <w:szCs w:val="28"/>
        </w:rPr>
        <w:t>0938667486 (Anh Toàn GĐ)</w:t>
      </w:r>
    </w:p>
    <w:p w:rsidR="00813A1B" w:rsidRDefault="00813A1B" w:rsidP="00153EDA">
      <w:pPr>
        <w:tabs>
          <w:tab w:val="left" w:pos="8460"/>
        </w:tabs>
        <w:spacing w:before="60" w:after="240" w:line="276" w:lineRule="auto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044"/>
        <w:gridCol w:w="1724"/>
        <w:gridCol w:w="4685"/>
        <w:gridCol w:w="1633"/>
        <w:gridCol w:w="1603"/>
        <w:gridCol w:w="1636"/>
      </w:tblGrid>
      <w:tr w:rsidR="00813A1B" w:rsidTr="00684149">
        <w:trPr>
          <w:trHeight w:val="687"/>
          <w:tblHeader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9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684149">
        <w:trPr>
          <w:trHeight w:val="404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Nguyễn  Đức Khánh</w:t>
            </w:r>
          </w:p>
        </w:tc>
        <w:tc>
          <w:tcPr>
            <w:tcW w:w="578" w:type="pct"/>
            <w:vAlign w:val="center"/>
          </w:tcPr>
          <w:p w:rsidR="00813A1B" w:rsidRDefault="00813A1B" w:rsidP="00A0386D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Phường Nghĩa Tân – Gia Nghĩa – Đắc Nông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01664670101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01683705601</w:t>
            </w:r>
          </w:p>
        </w:tc>
        <w:tc>
          <w:tcPr>
            <w:tcW w:w="549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</w:tr>
      <w:tr w:rsidR="00813A1B" w:rsidTr="00684149">
        <w:trPr>
          <w:trHeight w:val="35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A0386D">
            <w:r>
              <w:t>Nguyễn Bá Duy</w:t>
            </w:r>
          </w:p>
        </w:tc>
        <w:tc>
          <w:tcPr>
            <w:tcW w:w="578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A0386D">
            <w:r>
              <w:t>6A Nguyễn Thị Minh Khai-tổ dân phố 6-Phước An-Đak Lak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01667777024</w:t>
            </w:r>
          </w:p>
        </w:tc>
        <w:tc>
          <w:tcPr>
            <w:tcW w:w="538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01653249934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Võ Hữu Ngọc</w:t>
            </w:r>
          </w:p>
        </w:tc>
        <w:tc>
          <w:tcPr>
            <w:tcW w:w="578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Vinh Giang – Phú Lộc – Thừa Thiên Huế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01655779067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01682024740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35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Hoàng Xuân  Minh</w:t>
            </w:r>
          </w:p>
        </w:tc>
        <w:tc>
          <w:tcPr>
            <w:tcW w:w="578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Thắng Hải – Hàm Tân – Bình Thuận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0986035640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0973598724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Lê Văn Phi</w:t>
            </w:r>
          </w:p>
        </w:tc>
        <w:tc>
          <w:tcPr>
            <w:tcW w:w="578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Sơn Lập – Sơn Bình – Châu Đức – BR – VT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01655123128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01688445572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A0386D">
            <w:r>
              <w:t>Phan Thanh An</w:t>
            </w:r>
          </w:p>
        </w:tc>
        <w:tc>
          <w:tcPr>
            <w:tcW w:w="578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A0386D">
            <w:r>
              <w:t>Phô An-Nhơn Hưng-An Nhơn-Bình Định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0981871354</w:t>
            </w:r>
          </w:p>
        </w:tc>
        <w:tc>
          <w:tcPr>
            <w:tcW w:w="538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01663050950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Lục Văn Nhựt</w:t>
            </w:r>
          </w:p>
        </w:tc>
        <w:tc>
          <w:tcPr>
            <w:tcW w:w="578" w:type="pct"/>
          </w:tcPr>
          <w:p w:rsidR="00813A1B" w:rsidRDefault="00813A1B" w:rsidP="00A0386D">
            <w:r w:rsidRPr="00F1413F"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Tuy Phong – Bình Thuận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0969715537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spacing w:after="160" w:line="256" w:lineRule="auto"/>
              <w:jc w:val="center"/>
            </w:pPr>
            <w:r>
              <w:rPr>
                <w:szCs w:val="22"/>
              </w:rPr>
              <w:t>09033403269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1" w:type="pct"/>
            <w:vAlign w:val="center"/>
          </w:tcPr>
          <w:p w:rsidR="00813A1B" w:rsidRDefault="00813A1B" w:rsidP="00A0386D">
            <w:r>
              <w:t>Lê Tuấn Anh Hoàng</w:t>
            </w:r>
          </w:p>
          <w:p w:rsidR="00813A1B" w:rsidRDefault="00813A1B" w:rsidP="00A0386D"/>
        </w:tc>
        <w:tc>
          <w:tcPr>
            <w:tcW w:w="578" w:type="pct"/>
            <w:vAlign w:val="center"/>
          </w:tcPr>
          <w:p w:rsidR="00813A1B" w:rsidRDefault="00813A1B" w:rsidP="00A0386D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Default="00813A1B" w:rsidP="00A0386D">
            <w:r>
              <w:t>Di Linh –Lâm Đồng</w:t>
            </w:r>
          </w:p>
        </w:tc>
        <w:tc>
          <w:tcPr>
            <w:tcW w:w="548" w:type="pct"/>
            <w:vAlign w:val="center"/>
          </w:tcPr>
          <w:p w:rsidR="00813A1B" w:rsidRDefault="00813A1B" w:rsidP="00A0386D">
            <w:pPr>
              <w:jc w:val="center"/>
            </w:pPr>
            <w:r>
              <w:t>0964545944</w:t>
            </w:r>
          </w:p>
        </w:tc>
        <w:tc>
          <w:tcPr>
            <w:tcW w:w="538" w:type="pct"/>
            <w:vAlign w:val="center"/>
          </w:tcPr>
          <w:p w:rsidR="00813A1B" w:rsidRDefault="00813A1B" w:rsidP="00A0386D">
            <w:pPr>
              <w:jc w:val="center"/>
            </w:pPr>
            <w:r>
              <w:t>0917994357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A0386D">
            <w:r>
              <w:t>Nguyễn Đình Duy</w:t>
            </w:r>
          </w:p>
        </w:tc>
        <w:tc>
          <w:tcPr>
            <w:tcW w:w="578" w:type="pct"/>
            <w:vAlign w:val="center"/>
          </w:tcPr>
          <w:p w:rsidR="00813A1B" w:rsidRPr="00485B74" w:rsidRDefault="00813A1B" w:rsidP="00A0386D">
            <w:r>
              <w:t>15CĐ-ĐCN1</w:t>
            </w:r>
          </w:p>
        </w:tc>
        <w:tc>
          <w:tcPr>
            <w:tcW w:w="1572" w:type="pct"/>
            <w:vAlign w:val="center"/>
          </w:tcPr>
          <w:p w:rsidR="00813A1B" w:rsidRPr="00485B74" w:rsidRDefault="00813A1B" w:rsidP="00A0386D">
            <w:r>
              <w:t>100 ấp 2-hướng Thọ Phú-Tân An –Long An</w:t>
            </w:r>
          </w:p>
        </w:tc>
        <w:tc>
          <w:tcPr>
            <w:tcW w:w="548" w:type="pct"/>
            <w:vAlign w:val="center"/>
          </w:tcPr>
          <w:p w:rsidR="00813A1B" w:rsidRPr="00485B74" w:rsidRDefault="00813A1B" w:rsidP="00A0386D">
            <w:pPr>
              <w:jc w:val="center"/>
            </w:pPr>
            <w:r>
              <w:t>01679479647</w:t>
            </w:r>
          </w:p>
        </w:tc>
        <w:tc>
          <w:tcPr>
            <w:tcW w:w="538" w:type="pct"/>
            <w:vAlign w:val="center"/>
          </w:tcPr>
          <w:p w:rsidR="00813A1B" w:rsidRPr="00AE2A51" w:rsidRDefault="00813A1B" w:rsidP="00A0386D">
            <w:pPr>
              <w:jc w:val="center"/>
            </w:pPr>
            <w:r w:rsidRPr="00AE2A51">
              <w:rPr>
                <w:rFonts w:ascii="Helvetica" w:hAnsi="Helvetica"/>
                <w:color w:val="1D2129"/>
                <w:shd w:val="clear" w:color="auto" w:fill="FFFFFF"/>
              </w:rPr>
              <w:t> </w:t>
            </w:r>
            <w:r w:rsidRPr="00AE2A51">
              <w:rPr>
                <w:rStyle w:val="uficommentbody"/>
                <w:color w:val="1D2129"/>
              </w:rPr>
              <w:t>01668501149</w:t>
            </w: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1" w:type="pct"/>
            <w:vAlign w:val="center"/>
          </w:tcPr>
          <w:p w:rsidR="00813A1B" w:rsidRPr="00485B74" w:rsidRDefault="00813A1B" w:rsidP="00BF5AF2"/>
        </w:tc>
        <w:tc>
          <w:tcPr>
            <w:tcW w:w="578" w:type="pct"/>
            <w:vAlign w:val="center"/>
          </w:tcPr>
          <w:p w:rsidR="00813A1B" w:rsidRPr="00485B74" w:rsidRDefault="00813A1B" w:rsidP="00BF5AF2"/>
        </w:tc>
        <w:tc>
          <w:tcPr>
            <w:tcW w:w="1572" w:type="pct"/>
            <w:vAlign w:val="center"/>
          </w:tcPr>
          <w:p w:rsidR="00813A1B" w:rsidRPr="00485B74" w:rsidRDefault="00813A1B" w:rsidP="00BF5AF2"/>
        </w:tc>
        <w:tc>
          <w:tcPr>
            <w:tcW w:w="548" w:type="pct"/>
            <w:vAlign w:val="center"/>
          </w:tcPr>
          <w:p w:rsidR="00813A1B" w:rsidRPr="00485B74" w:rsidRDefault="00813A1B" w:rsidP="00BF5AF2">
            <w:pPr>
              <w:jc w:val="center"/>
            </w:pPr>
          </w:p>
        </w:tc>
        <w:tc>
          <w:tcPr>
            <w:tcW w:w="538" w:type="pct"/>
            <w:vAlign w:val="center"/>
          </w:tcPr>
          <w:p w:rsidR="00813A1B" w:rsidRPr="00DD5902" w:rsidRDefault="00813A1B" w:rsidP="00BF5AF2">
            <w:pPr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  <w:tr w:rsidR="00813A1B" w:rsidTr="00684149">
        <w:trPr>
          <w:trHeight w:val="440"/>
        </w:trPr>
        <w:tc>
          <w:tcPr>
            <w:tcW w:w="193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1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78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1572" w:type="pct"/>
            <w:vAlign w:val="center"/>
          </w:tcPr>
          <w:p w:rsidR="00813A1B" w:rsidRDefault="00813A1B" w:rsidP="00D33F00">
            <w:pPr>
              <w:spacing w:after="160" w:line="256" w:lineRule="auto"/>
            </w:pPr>
          </w:p>
        </w:tc>
        <w:tc>
          <w:tcPr>
            <w:tcW w:w="54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vAlign w:val="center"/>
          </w:tcPr>
          <w:p w:rsidR="00813A1B" w:rsidRDefault="00813A1B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</w:tcPr>
          <w:p w:rsidR="00813A1B" w:rsidRDefault="00813A1B" w:rsidP="00D33F00">
            <w:pPr>
              <w:spacing w:after="160" w:line="256" w:lineRule="auto"/>
            </w:pPr>
          </w:p>
        </w:tc>
      </w:tr>
    </w:tbl>
    <w:p w:rsidR="00813A1B" w:rsidRDefault="00813A1B" w:rsidP="00D33F00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D33F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D33F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D33F00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D33F00">
      <w:pPr>
        <w:rPr>
          <w:szCs w:val="22"/>
        </w:rPr>
      </w:pPr>
    </w:p>
    <w:p w:rsidR="00813A1B" w:rsidRDefault="00813A1B" w:rsidP="00D33F00"/>
    <w:p w:rsidR="00813A1B" w:rsidRDefault="00813A1B" w:rsidP="00D33F00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16" o:spid="_x0000_s1040" style="position:absolute;z-index:251661312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UN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ktglDR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75103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5" o:spid="_x0000_s1041" style="position:absolute;left:0;text-align:left;z-index:251660288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st7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fZZL58mgNLOvgSkg+Jxjr/iesOBaPAUqggHMnJ6cX5&#10;QITkQ0g4VnorpIzNlwr1BV7OJrOY4LQULDhDmLPNoZQWnUgYn/jFqsDzGGb1UbEI1nLCNjfbEyGv&#10;NlwuVcCDUoDOzbrOx49lutwsNovpaDqZb0bTtKpGH7fldDTfZh9m1VNVllX2M1DLpnkrGOMqsBtm&#10;NZv+3SzcXs11yu7TepcheYse9QKywz+Sjr0M7bsOwkGzy84OPYbxjMG3pxTm/3EP9uODX/8C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HhOy3sdAgAAOAQAAA4AAAAAAAAAAAAAAAAALgIAAGRycy9lMm9Eb2MueG1sUEsBAi0A&#10;FAAGAAgAAAAhALbeq/PcAAAABwEAAA8AAAAAAAAAAAAAAAAAdwQAAGRycy9kb3ducmV2LnhtbFBL&#10;BQYAAAAABAAEAPMAAACABQAAAAA=&#10;"/>
        </w:pict>
      </w:r>
      <w:r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751032">
      <w:pPr>
        <w:spacing w:before="60" w:after="60"/>
        <w:jc w:val="both"/>
        <w:rPr>
          <w:sz w:val="28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Cổ Phần Minh Việt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 P. 201, lầu 2, tòa nhà Nahi, Cao thắng, P4, Q3, TPHCM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:0917489689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813A1B" w:rsidTr="00751032">
        <w:trPr>
          <w:trHeight w:val="687"/>
          <w:tblHeader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751032">
        <w:trPr>
          <w:trHeight w:val="404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 xml:space="preserve">Quãng Thanh Hà 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Văn Lâm 3,Phước Nam,Thuận Nam,Ninh Thuận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01652068502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  <w:vAlign w:val="center"/>
          </w:tcPr>
          <w:p w:rsidR="00813A1B" w:rsidRDefault="00813A1B">
            <w:pPr>
              <w:jc w:val="center"/>
            </w:pPr>
          </w:p>
        </w:tc>
      </w:tr>
      <w:tr w:rsidR="00813A1B" w:rsidTr="00751032">
        <w:trPr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2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Đoàn Tiến Phát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Ấp 2, Mỹ An,Thủ Thừa,Long An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01664781424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3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Lê Minh Hùng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Ấp Bằng Tăng,Mỹ Thạnh Trung,Tam Bình,Vĩnh Long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0898139127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4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Đặng Nhật Nam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Cẩm Đường,Long Thành,Đồng Nai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0909282580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5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Đức Huy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Phước Hải,Dân Phước,Lagi,Bình Thuận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01646226894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6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Trần Đình Kiên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Thôn 7,Hòa Khánh,Tp Buôn Ma Thuột,ĐL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0967228441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>
            <w:r>
              <w:t>Nhóm trưởng</w:t>
            </w: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7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Đồng Sĩ Tâm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0934303124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8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Minh Thông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01283398396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9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Phạm Phương Thanh Phong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Ấp 3,Long Cang,Cần Đước,Long An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0964824600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10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Vinh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0988530057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11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12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13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14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15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16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17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751032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0" o:spid="_x0000_s1042" style="position:absolute;z-index:251663360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EI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vxABCB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75103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19" o:spid="_x0000_s1043" style="position:absolute;left:0;text-align:left;z-index:251662336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HT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A+krHTHgIAADgEAAAOAAAAAAAAAAAAAAAAAC4CAABkcnMvZTJvRG9jLnhtbFBLAQIt&#10;ABQABgAIAAAAIQC23qvz3AAAAAcBAAAPAAAAAAAAAAAAAAAAAHgEAABkcnMvZG93bnJldi54bWxQ&#10;SwUGAAAAAAQABADzAAAAgQUAAAAA&#10;"/>
        </w:pict>
      </w:r>
      <w:r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751032">
      <w:pPr>
        <w:spacing w:before="60" w:after="60"/>
        <w:jc w:val="both"/>
        <w:rPr>
          <w:sz w:val="28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TNHH sản xuất thương mại Nguồn Sáng Mới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384 Bình Quới, phường 28, quận Bình Thạnh, thành phố Hồ Chí Minh</w:t>
      </w:r>
    </w:p>
    <w:p w:rsidR="00813A1B" w:rsidRDefault="00813A1B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0918112887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813A1B" w:rsidTr="00751032">
        <w:trPr>
          <w:trHeight w:val="687"/>
          <w:tblHeader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751032">
        <w:trPr>
          <w:trHeight w:val="404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Võ Đức Thiện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390,Hoàng Văn Thụ,P4,Tân Bình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01699023647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</w:tr>
      <w:tr w:rsidR="00813A1B" w:rsidTr="00751032">
        <w:trPr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Lê Huy Cường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325/5,Ấp 1,Đông Thạnh,Hóc Môn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0903800372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Phạm Minh Luân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43/1,Đặng Lộ,P7,Tân Bình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01696742527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751032">
        <w:trPr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Thế Anh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Quốc Cường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131,Đường A4,P12,Tân Bình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0978351023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751032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2" o:spid="_x0000_s1044" style="position:absolute;z-index:251665408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o7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fMcI0U6&#10;6NHOWyIOrUeVVgoU1BaBE5TqjSsgoVJbG2qlZ7Uzz5p+d0jpqiXqwCPj14sBlCxkJG9SwsYZuG/f&#10;f9EMYsjR6yjbubFdgARB0Dl253LvDj97ROEwz/N0uphiR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XjXqOx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75103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21" o:spid="_x0000_s1045" style="position:absolute;left:0;text-align:left;z-index:251664384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wRNHwIAADg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Gb5bPE0m2JEb7GEFLdCY53/wHWPwqbEUqggHCnI8cV5&#10;oA6pt5RwrfRGSBmHLxUaSryY5tNY4LQULARDmrPtvpIWHUmwT/wFHQDsIc3qg2IRrOOEra97T4S8&#10;7CFfqoAHrQCd6+7ij2+LdLGer+eT0SSfrUeTtK5H7zfVZDTbZO+m9VNdVXX2PVDLJkUnGOMqsLt5&#10;NZv8nReur+bisrtb7zIkj+ixRSB7+4+k4yzD+C5G2Gt23tqgRhgr2DMmX59S8P+v55j188GvfgA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tKMETR8CAAA4BAAADgAAAAAAAAAAAAAAAAAuAgAAZHJzL2Uyb0RvYy54bWxQSwEC&#10;LQAUAAYACAAAACEAtt6r89wAAAAHAQAADwAAAAAAAAAAAAAAAAB5BAAAZHJzL2Rvd25yZXYueG1s&#10;UEsFBgAAAAAEAAQA8wAAAIIFAAAAAA==&#10;"/>
        </w:pict>
      </w:r>
      <w:r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751032">
      <w:pPr>
        <w:spacing w:before="60" w:after="60"/>
        <w:jc w:val="both"/>
        <w:rPr>
          <w:sz w:val="28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CTY CỔ PHẦN Cemep (Smart builing)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Smart builing 793/49/1 Trần xuân Soạn, Tân Hưng, Q7, TPHCM</w:t>
      </w:r>
    </w:p>
    <w:p w:rsidR="00813A1B" w:rsidRDefault="00813A1B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0933100679</w:t>
      </w:r>
    </w:p>
    <w:p w:rsidR="00813A1B" w:rsidRDefault="00813A1B" w:rsidP="00751032">
      <w:pPr>
        <w:tabs>
          <w:tab w:val="left" w:pos="8460"/>
        </w:tabs>
        <w:spacing w:before="60" w:after="240" w:line="276" w:lineRule="auto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813A1B" w:rsidTr="00751032">
        <w:trPr>
          <w:trHeight w:val="687"/>
          <w:tblHeader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751032">
        <w:trPr>
          <w:trHeight w:val="404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Đặng Minh Trí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1336,TL10,KP4,Tân Tạo,Bình Tân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0868847497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  <w:vAlign w:val="center"/>
          </w:tcPr>
          <w:p w:rsidR="00813A1B" w:rsidRDefault="00813A1B">
            <w:pPr>
              <w:jc w:val="center"/>
            </w:pPr>
          </w:p>
        </w:tc>
      </w:tr>
      <w:tr w:rsidR="00813A1B" w:rsidTr="00751032">
        <w:trPr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2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Công Thoại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164,Ấp 1,Hướng Thọ Hòa,Long An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0981871352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3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Huỳnh Văn Vin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01686340475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4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Hữu Tài(185)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0978179925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5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Xuân Vĩnh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Thôn 1,Đức Chính,Đức Linh,Bình Thuận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0981871370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6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Dương Tiến Thành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01692916042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>
            <w:r>
              <w:t>Nhóm trưởng</w:t>
            </w:r>
          </w:p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7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Đình Thống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Long Sơn,Cần Đước Long An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0937430472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8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Huỳnh Hoàng Thông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302 Bàu Cát,P11,Tân Bình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0989298665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9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Hồ Văn Phúc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01666673379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10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Trần Đức Mãn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Thịnh Hà,Sơn Tịnh,Quãng Ngãi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01669115791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11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 xml:space="preserve">Thiều Quang Thuận 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01698592282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12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Đặng Minh Hiếu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13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Đàng Văn Rắc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Kp12, Ninh Phước,Ninh Thuận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0969958415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14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Tấn Trung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>2/143A,Ấp Tân Lập,Xã Tân Thới Nhì,Hóc Môn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01889270356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15</w:t>
            </w:r>
          </w:p>
        </w:tc>
        <w:tc>
          <w:tcPr>
            <w:tcW w:w="1028" w:type="pct"/>
            <w:vAlign w:val="center"/>
          </w:tcPr>
          <w:p w:rsidR="00813A1B" w:rsidRDefault="00813A1B">
            <w:r>
              <w:t>Nguyễn Văn Nguyên</w:t>
            </w:r>
          </w:p>
        </w:tc>
        <w:tc>
          <w:tcPr>
            <w:tcW w:w="585" w:type="pct"/>
            <w:vAlign w:val="center"/>
          </w:tcPr>
          <w:p w:rsidR="00813A1B" w:rsidRDefault="00813A1B"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r>
              <w:t xml:space="preserve">162,Nguyễn Duy Cung,Gò Vấp 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  <w:r>
              <w:t>01692097867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16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  <w:tr w:rsidR="00813A1B" w:rsidTr="00751032">
        <w:trPr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jc w:val="center"/>
            </w:pPr>
            <w:r>
              <w:t>17</w:t>
            </w:r>
          </w:p>
        </w:tc>
        <w:tc>
          <w:tcPr>
            <w:tcW w:w="1028" w:type="pct"/>
            <w:vAlign w:val="center"/>
          </w:tcPr>
          <w:p w:rsidR="00813A1B" w:rsidRDefault="00813A1B"/>
        </w:tc>
        <w:tc>
          <w:tcPr>
            <w:tcW w:w="585" w:type="pct"/>
            <w:vAlign w:val="center"/>
          </w:tcPr>
          <w:p w:rsidR="00813A1B" w:rsidRDefault="00813A1B"/>
        </w:tc>
        <w:tc>
          <w:tcPr>
            <w:tcW w:w="1579" w:type="pct"/>
            <w:vAlign w:val="center"/>
          </w:tcPr>
          <w:p w:rsidR="00813A1B" w:rsidRDefault="00813A1B"/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jc w:val="center"/>
            </w:pPr>
          </w:p>
        </w:tc>
        <w:tc>
          <w:tcPr>
            <w:tcW w:w="556" w:type="pct"/>
          </w:tcPr>
          <w:p w:rsidR="00813A1B" w:rsidRDefault="00813A1B"/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751032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/>
    <w:p w:rsidR="00813A1B" w:rsidRDefault="00813A1B" w:rsidP="001A15E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1A15E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1A15EE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Straight Connector 24" o:spid="_x0000_s1046" style="position:absolute;z-index:251667456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1A15EE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Straight Connector 23" o:spid="_x0000_s1047" style="position:absolute;left:0;text-align:left;z-index:251666432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>
        <w:rPr>
          <w:b/>
          <w:sz w:val="26"/>
          <w:szCs w:val="26"/>
        </w:rPr>
        <w:tab/>
      </w:r>
    </w:p>
    <w:p w:rsidR="00813A1B" w:rsidRDefault="00813A1B" w:rsidP="001A15EE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1A15EE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1A15EE">
      <w:pPr>
        <w:spacing w:before="60" w:after="60"/>
        <w:jc w:val="both"/>
        <w:rPr>
          <w:sz w:val="28"/>
          <w:szCs w:val="28"/>
        </w:rPr>
      </w:pPr>
    </w:p>
    <w:p w:rsidR="00813A1B" w:rsidRDefault="00813A1B" w:rsidP="001A15EE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1A15EE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1A15E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Công ty TNHH Điện Việt Nhật</w:t>
      </w:r>
    </w:p>
    <w:p w:rsidR="00813A1B" w:rsidRDefault="00813A1B" w:rsidP="001A15EE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166  Lê Lợi, P3, Q. Gò Vấp</w:t>
      </w:r>
    </w:p>
    <w:p w:rsidR="00813A1B" w:rsidRDefault="00813A1B" w:rsidP="001A15EE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090 9 296 404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595"/>
        <w:gridCol w:w="3063"/>
        <w:gridCol w:w="1743"/>
        <w:gridCol w:w="4703"/>
        <w:gridCol w:w="1654"/>
        <w:gridCol w:w="1484"/>
        <w:gridCol w:w="1654"/>
      </w:tblGrid>
      <w:tr w:rsidR="00813A1B" w:rsidTr="001A15EE">
        <w:trPr>
          <w:trHeight w:val="687"/>
          <w:tblHeader/>
        </w:trPr>
        <w:tc>
          <w:tcPr>
            <w:tcW w:w="200" w:type="pct"/>
            <w:gridSpan w:val="2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vAlign w:val="center"/>
          </w:tcPr>
          <w:p w:rsidR="00813A1B" w:rsidRDefault="00813A1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1A15EE">
        <w:trPr>
          <w:trHeight w:val="404"/>
        </w:trPr>
        <w:tc>
          <w:tcPr>
            <w:tcW w:w="200" w:type="pct"/>
            <w:gridSpan w:val="2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Cao Minh Lực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390,Hoàng Văn Thụ,P4,Tân Bình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0964078680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</w:tr>
      <w:tr w:rsidR="00813A1B" w:rsidTr="001A15EE">
        <w:trPr>
          <w:gridBefore w:val="1"/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Đình Linh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364,Nguyễn Tri Phương,P4,Quận 10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0964626080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Trần Văn Nam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36, Nguyễn Bá Tòng,P11,Tân Bình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0974608996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35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Văn Dao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129/41,Nguyễn Văn Công,Gò Vấp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 xml:space="preserve">01632140774 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Trần Văn Bình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38/51,Vườn Lài,An Phú Đông,Q 12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01639662672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Ngọc Nguyện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242,Hà Huy Giáp, Q12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0942345845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  <w:r>
              <w:t>Nhóm trưởng</w:t>
            </w: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Đặng Hoàng Long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Tố 12,Ấp 2, Phạm Dân Côi,Củ Chi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01685737317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Nguyễn Hữu Tài(010)</w:t>
            </w: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  <w:r>
              <w:t>413,Dương Quãng Hàm,Gò Vấp</w:t>
            </w: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097259350</w:t>
            </w: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  <w:tr w:rsidR="00813A1B" w:rsidTr="001A15EE">
        <w:trPr>
          <w:gridBefore w:val="1"/>
          <w:trHeight w:val="440"/>
        </w:trPr>
        <w:tc>
          <w:tcPr>
            <w:tcW w:w="200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8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>
            <w:pPr>
              <w:spacing w:after="160" w:line="256" w:lineRule="auto"/>
              <w:jc w:val="center"/>
            </w:pPr>
          </w:p>
        </w:tc>
        <w:tc>
          <w:tcPr>
            <w:tcW w:w="556" w:type="pct"/>
          </w:tcPr>
          <w:p w:rsidR="00813A1B" w:rsidRDefault="00813A1B">
            <w:pPr>
              <w:spacing w:after="160" w:line="256" w:lineRule="auto"/>
            </w:pPr>
          </w:p>
        </w:tc>
      </w:tr>
    </w:tbl>
    <w:p w:rsidR="00813A1B" w:rsidRDefault="00813A1B" w:rsidP="001A15EE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sz w:val="26"/>
          <w:szCs w:val="26"/>
        </w:rPr>
      </w:pPr>
    </w:p>
    <w:p w:rsidR="00813A1B" w:rsidRDefault="00813A1B" w:rsidP="007F6C9F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F6C9F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813A1B" w:rsidP="007F6C9F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w:pict>
          <v:line id="_x0000_s1048" style="position:absolute;z-index:251669504;visibility:visibl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</w:pict>
      </w:r>
      <w:r>
        <w:rPr>
          <w:b/>
          <w:sz w:val="26"/>
          <w:szCs w:val="26"/>
        </w:rPr>
        <w:tab/>
        <w:t>THÀNH PHỐ HỒ CHÍ MINH</w:t>
      </w:r>
      <w:r>
        <w:rPr>
          <w:b/>
          <w:sz w:val="26"/>
          <w:szCs w:val="26"/>
        </w:rPr>
        <w:tab/>
      </w:r>
    </w:p>
    <w:p w:rsidR="00813A1B" w:rsidRDefault="00813A1B" w:rsidP="007F6C9F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w:pict>
          <v:line id="_x0000_s1049" style="position:absolute;left:0;text-align:left;z-index:251668480;visibility:visibl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</w:pict>
      </w:r>
      <w:r>
        <w:rPr>
          <w:b/>
          <w:sz w:val="26"/>
          <w:szCs w:val="26"/>
        </w:rPr>
        <w:tab/>
      </w:r>
    </w:p>
    <w:p w:rsidR="00813A1B" w:rsidRDefault="00813A1B" w:rsidP="007F6C9F">
      <w:pPr>
        <w:numPr>
          <w:ilvl w:val="0"/>
          <w:numId w:val="2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813A1B" w:rsidRDefault="00813A1B" w:rsidP="007F6C9F">
      <w:pPr>
        <w:numPr>
          <w:ilvl w:val="0"/>
          <w:numId w:val="1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Default="00813A1B" w:rsidP="007F6C9F">
      <w:pPr>
        <w:spacing w:before="60" w:after="60"/>
        <w:jc w:val="both"/>
        <w:rPr>
          <w:sz w:val="28"/>
          <w:szCs w:val="28"/>
        </w:rPr>
      </w:pPr>
    </w:p>
    <w:p w:rsidR="00813A1B" w:rsidRDefault="00813A1B" w:rsidP="007F6C9F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F6C9F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813A1B" w:rsidRDefault="00813A1B" w:rsidP="007F6C9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Khoa CN Điện-Điện Tử Trường Cao Đẳng Lý Tự Trọng Tp.HCM</w:t>
      </w:r>
    </w:p>
    <w:p w:rsidR="00813A1B" w:rsidRDefault="00813A1B" w:rsidP="007F6C9F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390  Hoàng Văn Thụ F4 Q. Tân Bình, Tp.HCM</w:t>
      </w:r>
    </w:p>
    <w:p w:rsidR="00813A1B" w:rsidRDefault="00813A1B" w:rsidP="007F6C9F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813A1B" w:rsidTr="007F6C9F">
        <w:trPr>
          <w:trHeight w:val="687"/>
          <w:tblHeader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8" w:type="pct"/>
            <w:vAlign w:val="center"/>
          </w:tcPr>
          <w:p w:rsidR="00813A1B" w:rsidRDefault="00813A1B" w:rsidP="007F6C9F">
            <w:pPr>
              <w:spacing w:after="160" w:line="256" w:lineRule="auto"/>
              <w:jc w:val="both"/>
            </w:pPr>
            <w:r>
              <w:t>Trần  Tấn Duy</w:t>
            </w: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15CĐĐCN3</w:t>
            </w: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Nguyễn Đình Khánh</w:t>
            </w: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15CĐĐCN 3</w:t>
            </w: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Nguyễn Hoàng Duy</w:t>
            </w: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15CĐĐCN1</w:t>
            </w: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Nguyễn Minh Đạt</w:t>
            </w: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15CĐĐCN1</w:t>
            </w: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Lê Anh Kiệt</w:t>
            </w: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  <w:r>
              <w:t>15CĐĐCN 1</w:t>
            </w: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  <w:tr w:rsidR="00813A1B" w:rsidTr="007F6C9F">
        <w:trPr>
          <w:trHeight w:val="440"/>
        </w:trPr>
        <w:tc>
          <w:tcPr>
            <w:tcW w:w="200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8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85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1579" w:type="pct"/>
            <w:vAlign w:val="center"/>
          </w:tcPr>
          <w:p w:rsidR="00813A1B" w:rsidRDefault="00813A1B" w:rsidP="004E6EE0">
            <w:pPr>
              <w:spacing w:after="160" w:line="256" w:lineRule="auto"/>
            </w:pPr>
          </w:p>
        </w:tc>
        <w:tc>
          <w:tcPr>
            <w:tcW w:w="555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498" w:type="pct"/>
            <w:vAlign w:val="center"/>
          </w:tcPr>
          <w:p w:rsidR="00813A1B" w:rsidRDefault="00813A1B" w:rsidP="004E6EE0">
            <w:pPr>
              <w:spacing w:after="160" w:line="256" w:lineRule="auto"/>
              <w:jc w:val="center"/>
            </w:pPr>
          </w:p>
        </w:tc>
        <w:tc>
          <w:tcPr>
            <w:tcW w:w="555" w:type="pct"/>
          </w:tcPr>
          <w:p w:rsidR="00813A1B" w:rsidRDefault="00813A1B" w:rsidP="004E6EE0">
            <w:pPr>
              <w:spacing w:after="160" w:line="256" w:lineRule="auto"/>
            </w:pPr>
          </w:p>
        </w:tc>
      </w:tr>
    </w:tbl>
    <w:p w:rsidR="00813A1B" w:rsidRDefault="00813A1B" w:rsidP="007F6C9F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813A1B" w:rsidRDefault="00813A1B" w:rsidP="007F6C9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813A1B" w:rsidRDefault="00813A1B" w:rsidP="007F6C9F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813A1B" w:rsidRDefault="00813A1B" w:rsidP="007F6C9F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 w:rsidP="007F6C9F"/>
    <w:p w:rsidR="00813A1B" w:rsidRDefault="00813A1B" w:rsidP="001A15EE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813A1B" w:rsidRDefault="00813A1B"/>
    <w:sectPr w:rsidR="00813A1B" w:rsidSect="00454FF5">
      <w:pgSz w:w="16840" w:h="11907" w:orient="landscape" w:code="9"/>
      <w:pgMar w:top="851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F92"/>
    <w:rsid w:val="000F0502"/>
    <w:rsid w:val="00153EDA"/>
    <w:rsid w:val="00172746"/>
    <w:rsid w:val="00194634"/>
    <w:rsid w:val="001A15EE"/>
    <w:rsid w:val="001E68C2"/>
    <w:rsid w:val="00200363"/>
    <w:rsid w:val="00236E9A"/>
    <w:rsid w:val="00273AFC"/>
    <w:rsid w:val="002C3ED1"/>
    <w:rsid w:val="002C7AD1"/>
    <w:rsid w:val="002D3C76"/>
    <w:rsid w:val="0036796B"/>
    <w:rsid w:val="003A724A"/>
    <w:rsid w:val="00432F3C"/>
    <w:rsid w:val="00454FF5"/>
    <w:rsid w:val="00485B74"/>
    <w:rsid w:val="00492723"/>
    <w:rsid w:val="004E3514"/>
    <w:rsid w:val="004E6EE0"/>
    <w:rsid w:val="005B5C86"/>
    <w:rsid w:val="005C3DEC"/>
    <w:rsid w:val="005E2A60"/>
    <w:rsid w:val="00613AE1"/>
    <w:rsid w:val="00623FFA"/>
    <w:rsid w:val="00684149"/>
    <w:rsid w:val="006A2DC6"/>
    <w:rsid w:val="006E1F92"/>
    <w:rsid w:val="006E2A43"/>
    <w:rsid w:val="007022B0"/>
    <w:rsid w:val="00726E6B"/>
    <w:rsid w:val="00750D38"/>
    <w:rsid w:val="00751032"/>
    <w:rsid w:val="00751C81"/>
    <w:rsid w:val="00753A6C"/>
    <w:rsid w:val="00777DAB"/>
    <w:rsid w:val="007B512F"/>
    <w:rsid w:val="007F1EEE"/>
    <w:rsid w:val="007F6C9F"/>
    <w:rsid w:val="00810987"/>
    <w:rsid w:val="00813A1B"/>
    <w:rsid w:val="00860561"/>
    <w:rsid w:val="008D31EB"/>
    <w:rsid w:val="0090597A"/>
    <w:rsid w:val="00915A75"/>
    <w:rsid w:val="009B145A"/>
    <w:rsid w:val="009B6CD4"/>
    <w:rsid w:val="00A0386D"/>
    <w:rsid w:val="00A11EA8"/>
    <w:rsid w:val="00AB05FE"/>
    <w:rsid w:val="00AE2A51"/>
    <w:rsid w:val="00B279B8"/>
    <w:rsid w:val="00B51A0B"/>
    <w:rsid w:val="00BB73EB"/>
    <w:rsid w:val="00BD3EC5"/>
    <w:rsid w:val="00BF5AF2"/>
    <w:rsid w:val="00C44971"/>
    <w:rsid w:val="00C74849"/>
    <w:rsid w:val="00CA31BB"/>
    <w:rsid w:val="00D26704"/>
    <w:rsid w:val="00D33F00"/>
    <w:rsid w:val="00DD5902"/>
    <w:rsid w:val="00E11901"/>
    <w:rsid w:val="00E32AD7"/>
    <w:rsid w:val="00F1413F"/>
    <w:rsid w:val="00F31A0A"/>
    <w:rsid w:val="00F521D5"/>
    <w:rsid w:val="00F823F7"/>
    <w:rsid w:val="00F85984"/>
    <w:rsid w:val="00FB531C"/>
    <w:rsid w:val="00FE4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basedOn w:val="DefaultParagraphFont"/>
    <w:uiPriority w:val="99"/>
    <w:rsid w:val="00FE4C9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23</Pages>
  <Words>2690</Words>
  <Characters>15334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tgdd</dc:creator>
  <cp:keywords/>
  <dc:description/>
  <cp:lastModifiedBy>Admin</cp:lastModifiedBy>
  <cp:revision>2</cp:revision>
  <dcterms:created xsi:type="dcterms:W3CDTF">2018-04-06T10:32:00Z</dcterms:created>
  <dcterms:modified xsi:type="dcterms:W3CDTF">2018-04-06T10:32:00Z</dcterms:modified>
</cp:coreProperties>
</file>